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23" w:rsidRDefault="006C12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884555</wp:posOffset>
                </wp:positionV>
                <wp:extent cx="6839585" cy="1012190"/>
                <wp:effectExtent l="16510" t="17780" r="20955" b="17780"/>
                <wp:wrapNone/>
                <wp:docPr id="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65E2F" id="Rectangle 5" o:spid="_x0000_s1026" style="position:absolute;margin-left:35.8pt;margin-top:69.65pt;width:538.55pt;height:79.7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" strokecolor="silver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137160</wp:posOffset>
                </wp:positionV>
                <wp:extent cx="914400" cy="662940"/>
                <wp:effectExtent l="9525" t="5080" r="9525" b="8255"/>
                <wp:wrapNone/>
                <wp:docPr id="3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BEB" w:rsidRDefault="00122BEB" w:rsidP="003A1C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U.S. Postage </w:t>
                            </w:r>
                          </w:p>
                          <w:p w:rsidR="00122BEB" w:rsidRDefault="00122BEB" w:rsidP="003A1C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Paid</w:t>
                            </w:r>
                          </w:p>
                          <w:p w:rsidR="00122BEB" w:rsidRDefault="00122BEB" w:rsidP="003A1C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Minoa, NY 13116 </w:t>
                            </w:r>
                          </w:p>
                          <w:p w:rsidR="00122BEB" w:rsidRPr="00E5679D" w:rsidRDefault="00122BEB" w:rsidP="003A1C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Permit No. 34</w:t>
                            </w:r>
                          </w:p>
                          <w:p w:rsidR="00122BEB" w:rsidRDefault="00122BEB" w:rsidP="003A1C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26" type="#_x0000_t202" style="position:absolute;margin-left:396pt;margin-top:10.8pt;width:1in;height:52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">
                <v:textbox>
                  <w:txbxContent>
                    <w:p w:rsidR="00122BEB" w:rsidRDefault="00122BEB" w:rsidP="003A1C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U.S. Postage </w:t>
                      </w:r>
                    </w:p>
                    <w:p w:rsidR="00122BEB" w:rsidRDefault="00122BEB" w:rsidP="003A1C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Paid</w:t>
                      </w:r>
                    </w:p>
                    <w:p w:rsidR="00122BEB" w:rsidRDefault="00122BEB" w:rsidP="003A1C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Minoa, NY 13116 </w:t>
                      </w:r>
                    </w:p>
                    <w:p w:rsidR="00122BEB" w:rsidRPr="00E5679D" w:rsidRDefault="00122BEB" w:rsidP="003A1C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Permit No. 34</w:t>
                      </w:r>
                    </w:p>
                    <w:p w:rsidR="00122BEB" w:rsidRDefault="00122BEB" w:rsidP="003A1CB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1028700</wp:posOffset>
                </wp:positionV>
                <wp:extent cx="4317365" cy="695960"/>
                <wp:effectExtent l="0" t="0" r="0" b="0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Pr="00DC2FDA" w:rsidRDefault="00122BEB">
                            <w:pPr>
                              <w:pStyle w:val="Masthead"/>
                              <w:rPr>
                                <w:i/>
                                <w:color w:val="000000"/>
                                <w:szCs w:val="96"/>
                              </w:rPr>
                            </w:pPr>
                            <w:r w:rsidRPr="00DC2FDA">
                              <w:rPr>
                                <w:i/>
                                <w:color w:val="000000"/>
                                <w:szCs w:val="96"/>
                              </w:rPr>
                              <w:t>Minoa News</w:t>
                            </w:r>
                          </w:p>
                          <w:p w:rsidR="00122BEB" w:rsidRDefault="00122BEB">
                            <w:pPr>
                              <w:pStyle w:val="Masthead"/>
                              <w:rPr>
                                <w:i/>
                              </w:rPr>
                            </w:pPr>
                          </w:p>
                          <w:p w:rsidR="00122BEB" w:rsidRDefault="00122BEB">
                            <w:pPr>
                              <w:pStyle w:val="Masthead"/>
                              <w:rPr>
                                <w:i/>
                              </w:rPr>
                            </w:pPr>
                          </w:p>
                          <w:p w:rsidR="00122BEB" w:rsidRPr="00643645" w:rsidRDefault="00122BEB">
                            <w:pPr>
                              <w:pStyle w:val="Masthead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07pt;margin-top:81pt;width:339.95pt;height:54.8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" filled="f" stroked="f" strokecolor="white">
                <v:textbox inset="0,0,0,0">
                  <w:txbxContent>
                    <w:p w:rsidR="00122BEB" w:rsidRPr="00DC2FDA" w:rsidRDefault="00122BEB">
                      <w:pPr>
                        <w:pStyle w:val="Masthead"/>
                        <w:rPr>
                          <w:i/>
                          <w:color w:val="000000"/>
                          <w:szCs w:val="96"/>
                        </w:rPr>
                      </w:pPr>
                      <w:r w:rsidRPr="00DC2FDA">
                        <w:rPr>
                          <w:i/>
                          <w:color w:val="000000"/>
                          <w:szCs w:val="96"/>
                        </w:rPr>
                        <w:t>Minoa News</w:t>
                      </w:r>
                    </w:p>
                    <w:p w:rsidR="00122BEB" w:rsidRDefault="00122BEB">
                      <w:pPr>
                        <w:pStyle w:val="Masthead"/>
                        <w:rPr>
                          <w:i/>
                        </w:rPr>
                      </w:pPr>
                    </w:p>
                    <w:p w:rsidR="00122BEB" w:rsidRDefault="00122BEB">
                      <w:pPr>
                        <w:pStyle w:val="Masthead"/>
                        <w:rPr>
                          <w:i/>
                        </w:rPr>
                      </w:pPr>
                    </w:p>
                    <w:p w:rsidR="00122BEB" w:rsidRPr="00643645" w:rsidRDefault="00122BEB">
                      <w:pPr>
                        <w:pStyle w:val="Masthead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571500</wp:posOffset>
                </wp:positionV>
                <wp:extent cx="1485900" cy="9156700"/>
                <wp:effectExtent l="19050" t="19050" r="38100" b="63500"/>
                <wp:wrapNone/>
                <wp:docPr id="37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156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9360B" id="DOM 1" o:spid="_x0000_s1026" style="position:absolute;margin-left:45pt;margin-top:45pt;width:117pt;height:721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" fillcolor="#00b050" strokecolor="#f2f2f2" strokeweight="3pt">
                <v:shadow on="t" color="#4e6128" opacity=".5" offset="1pt"/>
                <w10:wrap anchorx="page" anchory="page"/>
              </v:rect>
            </w:pict>
          </mc:Fallback>
        </mc:AlternateContent>
      </w:r>
    </w:p>
    <w:p w:rsidR="00C27E23" w:rsidRDefault="006C12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1143000</wp:posOffset>
                </wp:positionV>
                <wp:extent cx="1257300" cy="530860"/>
                <wp:effectExtent l="0" t="0" r="0" b="2540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Default="00241253" w:rsidP="00D7151A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3333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33300"/>
                                <w:sz w:val="18"/>
                              </w:rPr>
                              <w:t>Event</w:t>
                            </w:r>
                            <w:r w:rsidR="002D5332">
                              <w:rPr>
                                <w:b/>
                                <w:color w:val="333300"/>
                                <w:sz w:val="18"/>
                              </w:rPr>
                              <w:t xml:space="preserve"> Issue 2021</w:t>
                            </w:r>
                          </w:p>
                          <w:p w:rsidR="00122BEB" w:rsidRDefault="002D5332" w:rsidP="00D7151A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3333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33300"/>
                                <w:sz w:val="18"/>
                              </w:rPr>
                              <w:t>Volume 18</w:t>
                            </w:r>
                            <w:r w:rsidR="00DC6185">
                              <w:rPr>
                                <w:b/>
                                <w:color w:val="333300"/>
                                <w:sz w:val="18"/>
                              </w:rPr>
                              <w:t>, Issue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63pt;margin-top:90pt;width:99pt;height:41.8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4fsg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" filled="f" stroked="f">
                <v:textbox inset="0,0,0,0">
                  <w:txbxContent>
                    <w:p w:rsidR="00122BEB" w:rsidRDefault="00241253" w:rsidP="00D7151A">
                      <w:pPr>
                        <w:spacing w:line="360" w:lineRule="auto"/>
                        <w:jc w:val="center"/>
                        <w:rPr>
                          <w:b/>
                          <w:color w:val="333300"/>
                          <w:sz w:val="18"/>
                        </w:rPr>
                      </w:pPr>
                      <w:r>
                        <w:rPr>
                          <w:b/>
                          <w:color w:val="333300"/>
                          <w:sz w:val="18"/>
                        </w:rPr>
                        <w:t>Event</w:t>
                      </w:r>
                      <w:r w:rsidR="002D5332">
                        <w:rPr>
                          <w:b/>
                          <w:color w:val="333300"/>
                          <w:sz w:val="18"/>
                        </w:rPr>
                        <w:t xml:space="preserve"> Issue 2021</w:t>
                      </w:r>
                    </w:p>
                    <w:p w:rsidR="00122BEB" w:rsidRDefault="002D5332" w:rsidP="00D7151A">
                      <w:pPr>
                        <w:spacing w:line="360" w:lineRule="auto"/>
                        <w:jc w:val="center"/>
                        <w:rPr>
                          <w:b/>
                          <w:color w:val="333300"/>
                          <w:sz w:val="18"/>
                        </w:rPr>
                      </w:pPr>
                      <w:r>
                        <w:rPr>
                          <w:b/>
                          <w:color w:val="333300"/>
                          <w:sz w:val="18"/>
                        </w:rPr>
                        <w:t>Volume 18</w:t>
                      </w:r>
                      <w:r w:rsidR="00DC6185">
                        <w:rPr>
                          <w:b/>
                          <w:color w:val="333300"/>
                          <w:sz w:val="18"/>
                        </w:rPr>
                        <w:t>, Issue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27E23" w:rsidRDefault="00C27E23">
      <w:pPr>
        <w:rPr>
          <w:noProof/>
        </w:rPr>
      </w:pPr>
    </w:p>
    <w:p w:rsidR="00C27E23" w:rsidRDefault="006C12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160020</wp:posOffset>
                </wp:positionV>
                <wp:extent cx="2857500" cy="228600"/>
                <wp:effectExtent l="0" t="1270" r="0" b="0"/>
                <wp:wrapNone/>
                <wp:docPr id="3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Pr="003E500D" w:rsidRDefault="00122BEB" w:rsidP="004A5279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0"/>
                              </w:rPr>
                            </w:pPr>
                            <w:r w:rsidRPr="003E500D">
                              <w:rPr>
                                <w:rFonts w:ascii="Arial Narrow" w:hAnsi="Arial Narrow" w:cs="Courier New"/>
                                <w:sz w:val="20"/>
                              </w:rPr>
                              <w:t>Serving the People of Minoa</w:t>
                            </w:r>
                            <w:r w:rsidR="00E42985">
                              <w:rPr>
                                <w:rFonts w:ascii="Arial Narrow" w:hAnsi="Arial Narrow" w:cs="Courier New"/>
                                <w:sz w:val="20"/>
                              </w:rPr>
                              <w:t xml:space="preserve"> for over 17</w:t>
                            </w:r>
                            <w:r>
                              <w:rPr>
                                <w:rFonts w:ascii="Arial Narrow" w:hAnsi="Arial Narrow" w:cs="Courier New"/>
                                <w:sz w:val="20"/>
                              </w:rPr>
                              <w:t xml:space="preserve">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29" type="#_x0000_t202" style="position:absolute;margin-left:126pt;margin-top:12.6pt;width:225pt;height:1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EKu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" filled="f" stroked="f">
                <v:textbox>
                  <w:txbxContent>
                    <w:p w:rsidR="00122BEB" w:rsidRPr="003E500D" w:rsidRDefault="00122BEB" w:rsidP="004A5279">
                      <w:pPr>
                        <w:jc w:val="center"/>
                        <w:rPr>
                          <w:rFonts w:ascii="Arial Narrow" w:hAnsi="Arial Narrow" w:cs="Courier New"/>
                          <w:sz w:val="20"/>
                        </w:rPr>
                      </w:pPr>
                      <w:r w:rsidRPr="003E500D">
                        <w:rPr>
                          <w:rFonts w:ascii="Arial Narrow" w:hAnsi="Arial Narrow" w:cs="Courier New"/>
                          <w:sz w:val="20"/>
                        </w:rPr>
                        <w:t>Serving the People of Minoa</w:t>
                      </w:r>
                      <w:r w:rsidR="00E42985">
                        <w:rPr>
                          <w:rFonts w:ascii="Arial Narrow" w:hAnsi="Arial Narrow" w:cs="Courier New"/>
                          <w:sz w:val="20"/>
                        </w:rPr>
                        <w:t xml:space="preserve"> for over 17</w:t>
                      </w:r>
                      <w:r>
                        <w:rPr>
                          <w:rFonts w:ascii="Arial Narrow" w:hAnsi="Arial Narrow" w:cs="Courier New"/>
                          <w:sz w:val="20"/>
                        </w:rPr>
                        <w:t xml:space="preserve"> years</w:t>
                      </w:r>
                    </w:p>
                  </w:txbxContent>
                </v:textbox>
              </v:shape>
            </w:pict>
          </mc:Fallback>
        </mc:AlternateContent>
      </w:r>
    </w:p>
    <w:p w:rsidR="00C27E23" w:rsidRDefault="00C27E23">
      <w:pPr>
        <w:rPr>
          <w:noProof/>
        </w:rPr>
      </w:pPr>
    </w:p>
    <w:p w:rsidR="00C27E23" w:rsidRDefault="006C12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1943100</wp:posOffset>
                </wp:positionV>
                <wp:extent cx="1485900" cy="2626360"/>
                <wp:effectExtent l="0" t="0" r="0" b="2540"/>
                <wp:wrapNone/>
                <wp:docPr id="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Pr="00BD6C50" w:rsidRDefault="00122BEB">
                            <w:pPr>
                              <w:rPr>
                                <w:color w:val="00B050"/>
                              </w:rPr>
                            </w:pPr>
                          </w:p>
                          <w:p w:rsidR="00122BEB" w:rsidRPr="001704C7" w:rsidRDefault="00122BEB" w:rsidP="00F91E1C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1704C7">
                              <w:rPr>
                                <w:b/>
                                <w:color w:val="000000"/>
                              </w:rPr>
                              <w:t>Mayor</w:t>
                            </w:r>
                          </w:p>
                          <w:p w:rsidR="00122BEB" w:rsidRPr="001704C7" w:rsidRDefault="00122BEB" w:rsidP="00492D29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William F. Brazill</w:t>
                            </w:r>
                          </w:p>
                          <w:p w:rsidR="00122BEB" w:rsidRPr="001704C7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122BEB" w:rsidRPr="001704C7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1704C7">
                              <w:rPr>
                                <w:b/>
                                <w:color w:val="000000"/>
                              </w:rPr>
                              <w:t>Deputy Mayor</w:t>
                            </w:r>
                          </w:p>
                          <w:p w:rsidR="00122BEB" w:rsidRPr="001704C7" w:rsidRDefault="00122BEB" w:rsidP="008B2F9B">
                            <w:pPr>
                              <w:pStyle w:val="BodyTextIndent"/>
                              <w:spacing w:line="220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John H. Champagne</w:t>
                            </w:r>
                          </w:p>
                          <w:p w:rsidR="00122BEB" w:rsidRPr="00971DCA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92D050"/>
                              </w:rPr>
                            </w:pPr>
                          </w:p>
                          <w:p w:rsidR="00122BEB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1704C7">
                              <w:rPr>
                                <w:b/>
                                <w:color w:val="000000"/>
                              </w:rPr>
                              <w:t>Trustees</w:t>
                            </w:r>
                          </w:p>
                          <w:p w:rsidR="00122BEB" w:rsidRPr="000D680A" w:rsidRDefault="00122BEB" w:rsidP="00C94551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 w:rsidRPr="009378D8">
                              <w:rPr>
                                <w:color w:val="000000"/>
                              </w:rPr>
                              <w:t>John M. Abbott</w:t>
                            </w:r>
                          </w:p>
                          <w:p w:rsidR="00122BEB" w:rsidRDefault="00122BEB" w:rsidP="006E3041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Eric S. Christensen</w:t>
                            </w:r>
                          </w:p>
                          <w:p w:rsidR="00122BEB" w:rsidRDefault="002D5332" w:rsidP="006E3041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Bobby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Schepp</w:t>
                            </w:r>
                            <w:proofErr w:type="spellEnd"/>
                          </w:p>
                          <w:p w:rsidR="00122BEB" w:rsidRPr="001704C7" w:rsidRDefault="00122BEB" w:rsidP="006E3041">
                            <w:pPr>
                              <w:pStyle w:val="BodyTextIndent"/>
                              <w:spacing w:line="220" w:lineRule="exact"/>
                              <w:ind w:left="0" w:firstLine="0"/>
                              <w:rPr>
                                <w:color w:val="000000"/>
                              </w:rPr>
                            </w:pPr>
                          </w:p>
                          <w:p w:rsidR="00122BEB" w:rsidRPr="001704C7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1704C7">
                              <w:rPr>
                                <w:b/>
                                <w:color w:val="000000"/>
                              </w:rPr>
                              <w:t>Clerk-Treasurer</w:t>
                            </w:r>
                          </w:p>
                          <w:p w:rsidR="00122BEB" w:rsidRDefault="00122BEB" w:rsidP="00EB63D0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Lisa L.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DeVona</w:t>
                            </w:r>
                            <w:proofErr w:type="spellEnd"/>
                          </w:p>
                          <w:p w:rsidR="00122BEB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122BEB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122BEB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122BEB" w:rsidRPr="001704C7" w:rsidRDefault="00122BEB" w:rsidP="00F91E1C">
                            <w:pPr>
                              <w:pStyle w:val="BodyTextIndent"/>
                              <w:spacing w:line="220" w:lineRule="exact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122BEB" w:rsidRDefault="00122BEB">
                            <w:pPr>
                              <w:pStyle w:val="BodyTextInden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5pt;margin-top:153pt;width:117pt;height:206.8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c+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" filled="f" stroked="f">
                <v:textbox>
                  <w:txbxContent>
                    <w:p w:rsidR="00122BEB" w:rsidRPr="00BD6C50" w:rsidRDefault="00122BEB">
                      <w:pPr>
                        <w:rPr>
                          <w:color w:val="00B050"/>
                        </w:rPr>
                      </w:pPr>
                    </w:p>
                    <w:p w:rsidR="00122BEB" w:rsidRPr="001704C7" w:rsidRDefault="00122BEB" w:rsidP="00F91E1C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jc w:val="center"/>
                        <w:rPr>
                          <w:b/>
                          <w:color w:val="000000"/>
                        </w:rPr>
                      </w:pPr>
                      <w:r w:rsidRPr="001704C7">
                        <w:rPr>
                          <w:b/>
                          <w:color w:val="000000"/>
                        </w:rPr>
                        <w:t>Mayor</w:t>
                      </w:r>
                    </w:p>
                    <w:p w:rsidR="00122BEB" w:rsidRPr="001704C7" w:rsidRDefault="00122BEB" w:rsidP="00492D29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William F. Brazill</w:t>
                      </w:r>
                    </w:p>
                    <w:p w:rsidR="00122BEB" w:rsidRPr="001704C7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</w:p>
                    <w:p w:rsidR="00122BEB" w:rsidRPr="001704C7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b/>
                          <w:color w:val="000000"/>
                        </w:rPr>
                      </w:pPr>
                      <w:r w:rsidRPr="001704C7">
                        <w:rPr>
                          <w:b/>
                          <w:color w:val="000000"/>
                        </w:rPr>
                        <w:t>Deputy Mayor</w:t>
                      </w:r>
                    </w:p>
                    <w:p w:rsidR="00122BEB" w:rsidRPr="001704C7" w:rsidRDefault="00122BEB" w:rsidP="008B2F9B">
                      <w:pPr>
                        <w:pStyle w:val="BodyTextIndent"/>
                        <w:spacing w:line="220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John H. Champagne</w:t>
                      </w:r>
                    </w:p>
                    <w:p w:rsidR="00122BEB" w:rsidRPr="00971DCA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92D050"/>
                        </w:rPr>
                      </w:pPr>
                    </w:p>
                    <w:p w:rsidR="00122BEB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b/>
                          <w:color w:val="000000"/>
                        </w:rPr>
                      </w:pPr>
                      <w:r w:rsidRPr="001704C7">
                        <w:rPr>
                          <w:b/>
                          <w:color w:val="000000"/>
                        </w:rPr>
                        <w:t>Trustees</w:t>
                      </w:r>
                    </w:p>
                    <w:p w:rsidR="00122BEB" w:rsidRPr="000D680A" w:rsidRDefault="00122BEB" w:rsidP="00C94551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  <w:r w:rsidRPr="009378D8">
                        <w:rPr>
                          <w:color w:val="000000"/>
                        </w:rPr>
                        <w:t>John M. Abbott</w:t>
                      </w:r>
                    </w:p>
                    <w:p w:rsidR="00122BEB" w:rsidRDefault="00122BEB" w:rsidP="006E3041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Eric S. Christensen</w:t>
                      </w:r>
                    </w:p>
                    <w:p w:rsidR="00122BEB" w:rsidRDefault="002D5332" w:rsidP="006E3041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Bobby Schepp</w:t>
                      </w:r>
                    </w:p>
                    <w:p w:rsidR="00122BEB" w:rsidRPr="001704C7" w:rsidRDefault="00122BEB" w:rsidP="006E3041">
                      <w:pPr>
                        <w:pStyle w:val="BodyTextIndent"/>
                        <w:spacing w:line="220" w:lineRule="exact"/>
                        <w:ind w:left="0" w:firstLine="0"/>
                        <w:rPr>
                          <w:color w:val="000000"/>
                        </w:rPr>
                      </w:pPr>
                    </w:p>
                    <w:p w:rsidR="00122BEB" w:rsidRPr="001704C7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b/>
                          <w:color w:val="000000"/>
                        </w:rPr>
                      </w:pPr>
                      <w:r w:rsidRPr="001704C7">
                        <w:rPr>
                          <w:b/>
                          <w:color w:val="000000"/>
                        </w:rPr>
                        <w:t>Clerk-Treasurer</w:t>
                      </w:r>
                    </w:p>
                    <w:p w:rsidR="00122BEB" w:rsidRDefault="00122BEB" w:rsidP="00EB63D0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Lisa L. DeVona</w:t>
                      </w:r>
                    </w:p>
                    <w:p w:rsidR="00122BEB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</w:p>
                    <w:p w:rsidR="00122BEB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</w:p>
                    <w:p w:rsidR="00122BEB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</w:p>
                    <w:p w:rsidR="00122BEB" w:rsidRPr="001704C7" w:rsidRDefault="00122BEB" w:rsidP="00F91E1C">
                      <w:pPr>
                        <w:pStyle w:val="BodyTextIndent"/>
                        <w:spacing w:line="220" w:lineRule="exact"/>
                        <w:jc w:val="center"/>
                        <w:rPr>
                          <w:color w:val="000000"/>
                        </w:rPr>
                      </w:pPr>
                    </w:p>
                    <w:p w:rsidR="00122BEB" w:rsidRDefault="00122BEB">
                      <w:pPr>
                        <w:pStyle w:val="BodyTextInden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54CB" w:rsidRDefault="001D4F83" w:rsidP="00343B08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396239</wp:posOffset>
                </wp:positionV>
                <wp:extent cx="4562475" cy="13430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D33" w:rsidRPr="0050477E" w:rsidRDefault="00EC4D33" w:rsidP="00EC4D33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0477E">
                              <w:rPr>
                                <w:rFonts w:ascii="Arial Black" w:hAnsi="Arial Black"/>
                                <w:i/>
                                <w:color w:val="FF0000"/>
                                <w:sz w:val="56"/>
                                <w:szCs w:val="56"/>
                              </w:rPr>
                              <w:t>V</w:t>
                            </w:r>
                            <w:r w:rsidR="001F140E">
                              <w:rPr>
                                <w:rFonts w:ascii="Arial Black" w:hAnsi="Arial Black"/>
                                <w:i/>
                                <w:color w:val="FF0000"/>
                                <w:sz w:val="56"/>
                                <w:szCs w:val="56"/>
                              </w:rPr>
                              <w:t>ILLAGE OF MINOA MEM</w:t>
                            </w:r>
                            <w:r w:rsidRPr="0050477E">
                              <w:rPr>
                                <w:rFonts w:ascii="Arial Black" w:hAnsi="Arial Black"/>
                                <w:i/>
                                <w:color w:val="FF0000"/>
                                <w:sz w:val="56"/>
                                <w:szCs w:val="56"/>
                              </w:rPr>
                              <w:t>ORIAL MARCH</w:t>
                            </w:r>
                          </w:p>
                          <w:p w:rsidR="00EC4D33" w:rsidRDefault="00EC4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110.25pt;margin-top:31.2pt;width:359.25pt;height:10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" fillcolor="white [3201]" stroked="f" strokeweight=".5pt">
                <v:textbox>
                  <w:txbxContent>
                    <w:p w:rsidR="00EC4D33" w:rsidRPr="0050477E" w:rsidRDefault="00EC4D33" w:rsidP="00EC4D33">
                      <w:pPr>
                        <w:jc w:val="center"/>
                        <w:rPr>
                          <w:rFonts w:ascii="Arial Black" w:hAnsi="Arial Black"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50477E">
                        <w:rPr>
                          <w:rFonts w:ascii="Arial Black" w:hAnsi="Arial Black"/>
                          <w:i/>
                          <w:color w:val="FF0000"/>
                          <w:sz w:val="56"/>
                          <w:szCs w:val="56"/>
                        </w:rPr>
                        <w:t>V</w:t>
                      </w:r>
                      <w:r w:rsidR="001F140E">
                        <w:rPr>
                          <w:rFonts w:ascii="Arial Black" w:hAnsi="Arial Black"/>
                          <w:i/>
                          <w:color w:val="FF0000"/>
                          <w:sz w:val="56"/>
                          <w:szCs w:val="56"/>
                        </w:rPr>
                        <w:t>ILLAGE OF MINOA MEM</w:t>
                      </w:r>
                      <w:r w:rsidRPr="0050477E">
                        <w:rPr>
                          <w:rFonts w:ascii="Arial Black" w:hAnsi="Arial Black"/>
                          <w:i/>
                          <w:color w:val="FF0000"/>
                          <w:sz w:val="56"/>
                          <w:szCs w:val="56"/>
                        </w:rPr>
                        <w:t>ORIAL MARCH</w:t>
                      </w:r>
                    </w:p>
                    <w:p w:rsidR="00EC4D33" w:rsidRDefault="00EC4D33"/>
                  </w:txbxContent>
                </v:textbox>
              </v:shape>
            </w:pict>
          </mc:Fallback>
        </mc:AlternateContent>
      </w:r>
      <w:r w:rsidR="00EC4D33">
        <w:rPr>
          <w:noProof/>
        </w:rPr>
        <w:drawing>
          <wp:anchor distT="0" distB="0" distL="114300" distR="114300" simplePos="0" relativeHeight="251714560" behindDoc="1" locked="0" layoutInCell="1" allowOverlap="1" wp14:anchorId="28393D0E" wp14:editId="36E810FC">
            <wp:simplePos x="0" y="0"/>
            <wp:positionH relativeFrom="column">
              <wp:posOffset>1657350</wp:posOffset>
            </wp:positionH>
            <wp:positionV relativeFrom="paragraph">
              <wp:posOffset>1942465</wp:posOffset>
            </wp:positionV>
            <wp:extent cx="4132580" cy="2752090"/>
            <wp:effectExtent l="0" t="0" r="1270" b="0"/>
            <wp:wrapTight wrapText="bothSides">
              <wp:wrapPolygon edited="0">
                <wp:start x="0" y="0"/>
                <wp:lineTo x="0" y="21381"/>
                <wp:lineTo x="21507" y="21381"/>
                <wp:lineTo x="215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D3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2152650</wp:posOffset>
                </wp:positionH>
                <wp:positionV relativeFrom="page">
                  <wp:posOffset>6800850</wp:posOffset>
                </wp:positionV>
                <wp:extent cx="5419725" cy="2800350"/>
                <wp:effectExtent l="0" t="0" r="9525" b="0"/>
                <wp:wrapNone/>
                <wp:docPr id="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985" w:rsidRDefault="00E42985" w:rsidP="00AD0287">
                            <w:pPr>
                              <w:pStyle w:val="BodyText"/>
                              <w:ind w:left="5040" w:firstLine="720"/>
                              <w:rPr>
                                <w:rFonts w:cs="Arial"/>
                              </w:rPr>
                            </w:pPr>
                          </w:p>
                          <w:p w:rsidR="00EC4D33" w:rsidRPr="008D7F98" w:rsidRDefault="00EC4D33" w:rsidP="00EC4D33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D7F98">
                              <w:rPr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SATURDAY 9/11/21, 8:30AM</w:t>
                            </w:r>
                          </w:p>
                          <w:p w:rsidR="00EC4D33" w:rsidRDefault="00EC4D33" w:rsidP="00EC4D33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Lewis Park to the Minoa Municipal Building)</w:t>
                            </w:r>
                            <w:r w:rsidRPr="008D7F98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MARCH FEATURING,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EC4D33" w:rsidRPr="008D7F98" w:rsidRDefault="00EC4D33" w:rsidP="00EC4D33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D7F98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FIRST RESPONDERS FROM THE AREA</w:t>
                            </w:r>
                          </w:p>
                          <w:p w:rsidR="00EC4D33" w:rsidRPr="008D7F98" w:rsidRDefault="00EC4D33" w:rsidP="00EC4D33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D7F98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AND THE SYRACUSE SCOTTISH PIPE BAND</w:t>
                            </w:r>
                          </w:p>
                          <w:p w:rsidR="00E42985" w:rsidRDefault="00E42985" w:rsidP="00AD0287">
                            <w:pPr>
                              <w:pStyle w:val="BodyText"/>
                              <w:ind w:left="5040" w:firstLine="720"/>
                              <w:rPr>
                                <w:rFonts w:cs="Arial"/>
                              </w:rPr>
                            </w:pPr>
                          </w:p>
                          <w:p w:rsidR="00E42985" w:rsidRDefault="00E42985" w:rsidP="00AD0287">
                            <w:pPr>
                              <w:pStyle w:val="BodyText"/>
                              <w:ind w:left="5040" w:firstLine="720"/>
                              <w:rPr>
                                <w:rFonts w:cs="Arial"/>
                              </w:rPr>
                            </w:pPr>
                          </w:p>
                          <w:p w:rsidR="00E42985" w:rsidRDefault="00E42985" w:rsidP="00AD0287">
                            <w:pPr>
                              <w:pStyle w:val="BodyText"/>
                              <w:ind w:left="5040" w:firstLine="720"/>
                              <w:rPr>
                                <w:rFonts w:cs="Arial"/>
                              </w:rPr>
                            </w:pPr>
                          </w:p>
                          <w:p w:rsidR="00122BEB" w:rsidRDefault="00122BEB" w:rsidP="00AD0287">
                            <w:pPr>
                              <w:pStyle w:val="BodyText"/>
                              <w:ind w:left="5040" w:firstLine="7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</w:p>
                          <w:p w:rsidR="00122BEB" w:rsidRPr="000C6AD8" w:rsidRDefault="00122BEB" w:rsidP="005E49C7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  <w:p w:rsidR="00122BEB" w:rsidRPr="0002607B" w:rsidRDefault="00122BEB" w:rsidP="000F51E2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  <w:p w:rsidR="00122BEB" w:rsidRPr="005872EA" w:rsidRDefault="00122BEB" w:rsidP="00B5535B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122BEB" w:rsidRPr="007427BF" w:rsidRDefault="00122BEB" w:rsidP="000D68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22BEB" w:rsidRDefault="00122BEB" w:rsidP="001D46E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22BEB" w:rsidRPr="008B5F8E" w:rsidRDefault="00122BEB" w:rsidP="008B5F8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22BEB" w:rsidRPr="008B5F8E" w:rsidRDefault="00122BEB" w:rsidP="008B5F8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22BEB" w:rsidRPr="008B5F8E" w:rsidRDefault="00122BEB" w:rsidP="008B5F8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22BEB" w:rsidRPr="005252C7" w:rsidRDefault="00122BEB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2" type="#_x0000_t202" style="position:absolute;margin-left:169.5pt;margin-top:535.5pt;width:426.75pt;height:220.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jBtwIAALQ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" filled="f" stroked="f">
                <v:textbox inset="0,0,0,0">
                  <w:txbxContent>
                    <w:p w:rsidR="00E42985" w:rsidRDefault="00E42985" w:rsidP="00AD0287">
                      <w:pPr>
                        <w:pStyle w:val="BodyText"/>
                        <w:ind w:left="5040" w:firstLine="720"/>
                        <w:rPr>
                          <w:rFonts w:cs="Arial"/>
                        </w:rPr>
                      </w:pPr>
                    </w:p>
                    <w:p w:rsidR="00EC4D33" w:rsidRPr="008D7F98" w:rsidRDefault="00EC4D33" w:rsidP="00EC4D33">
                      <w:pPr>
                        <w:jc w:val="center"/>
                        <w:rPr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8D7F98">
                        <w:rPr>
                          <w:b/>
                          <w:i/>
                          <w:color w:val="FF0000"/>
                          <w:sz w:val="56"/>
                          <w:szCs w:val="56"/>
                        </w:rPr>
                        <w:t>SATURDAY 9/11/21, 8:30AM</w:t>
                      </w:r>
                    </w:p>
                    <w:p w:rsidR="00EC4D33" w:rsidRDefault="00EC4D33" w:rsidP="00EC4D33">
                      <w:pPr>
                        <w:jc w:val="center"/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(from Lewis Park to the Minoa Municipal Building)</w:t>
                      </w:r>
                      <w:r w:rsidRPr="008D7F98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MARCH FEATURING, </w:t>
                      </w:r>
                      <w: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EC4D33" w:rsidRPr="008D7F98" w:rsidRDefault="00EC4D33" w:rsidP="00EC4D33">
                      <w:pPr>
                        <w:jc w:val="center"/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8D7F98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FIRST RESPONDERS FROM THE AREA</w:t>
                      </w:r>
                    </w:p>
                    <w:p w:rsidR="00EC4D33" w:rsidRPr="008D7F98" w:rsidRDefault="00EC4D33" w:rsidP="00EC4D33">
                      <w:pPr>
                        <w:jc w:val="center"/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8D7F98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AND THE SYRACUSE SCOTTISH PIPE BAND</w:t>
                      </w:r>
                    </w:p>
                    <w:p w:rsidR="00E42985" w:rsidRDefault="00E42985" w:rsidP="00AD0287">
                      <w:pPr>
                        <w:pStyle w:val="BodyText"/>
                        <w:ind w:left="5040" w:firstLine="720"/>
                        <w:rPr>
                          <w:rFonts w:cs="Arial"/>
                        </w:rPr>
                      </w:pPr>
                    </w:p>
                    <w:p w:rsidR="00E42985" w:rsidRDefault="00E42985" w:rsidP="00AD0287">
                      <w:pPr>
                        <w:pStyle w:val="BodyText"/>
                        <w:ind w:left="5040" w:firstLine="720"/>
                        <w:rPr>
                          <w:rFonts w:cs="Arial"/>
                        </w:rPr>
                      </w:pPr>
                    </w:p>
                    <w:p w:rsidR="00E42985" w:rsidRDefault="00E42985" w:rsidP="00AD0287">
                      <w:pPr>
                        <w:pStyle w:val="BodyText"/>
                        <w:ind w:left="5040" w:firstLine="720"/>
                        <w:rPr>
                          <w:rFonts w:cs="Arial"/>
                        </w:rPr>
                      </w:pPr>
                    </w:p>
                    <w:p w:rsidR="00122BEB" w:rsidRDefault="00122BEB" w:rsidP="00AD0287">
                      <w:pPr>
                        <w:pStyle w:val="BodyText"/>
                        <w:ind w:left="5040" w:firstLine="72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</w:p>
                    <w:p w:rsidR="00122BEB" w:rsidRPr="000C6AD8" w:rsidRDefault="00122BEB" w:rsidP="005E49C7">
                      <w:pPr>
                        <w:rPr>
                          <w:rFonts w:cs="Arial"/>
                          <w:sz w:val="20"/>
                        </w:rPr>
                      </w:pPr>
                    </w:p>
                    <w:p w:rsidR="00122BEB" w:rsidRPr="0002607B" w:rsidRDefault="00122BEB" w:rsidP="000F51E2">
                      <w:pPr>
                        <w:rPr>
                          <w:rFonts w:cs="Arial"/>
                          <w:sz w:val="20"/>
                        </w:rPr>
                      </w:pPr>
                    </w:p>
                    <w:p w:rsidR="00122BEB" w:rsidRPr="005872EA" w:rsidRDefault="00122BEB" w:rsidP="00B5535B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122BEB" w:rsidRPr="007427BF" w:rsidRDefault="00122BEB" w:rsidP="000D680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122BEB" w:rsidRDefault="00122BEB" w:rsidP="001D46E6">
                      <w:pPr>
                        <w:rPr>
                          <w:sz w:val="20"/>
                        </w:rPr>
                      </w:pPr>
                    </w:p>
                    <w:p w:rsidR="00122BEB" w:rsidRPr="008B5F8E" w:rsidRDefault="00122BEB" w:rsidP="008B5F8E">
                      <w:pPr>
                        <w:rPr>
                          <w:sz w:val="20"/>
                        </w:rPr>
                      </w:pPr>
                    </w:p>
                    <w:p w:rsidR="00122BEB" w:rsidRPr="008B5F8E" w:rsidRDefault="00122BEB" w:rsidP="008B5F8E">
                      <w:pPr>
                        <w:rPr>
                          <w:sz w:val="20"/>
                        </w:rPr>
                      </w:pPr>
                    </w:p>
                    <w:p w:rsidR="00122BEB" w:rsidRPr="008B5F8E" w:rsidRDefault="00122BEB" w:rsidP="008B5F8E">
                      <w:pPr>
                        <w:rPr>
                          <w:sz w:val="20"/>
                        </w:rPr>
                      </w:pPr>
                    </w:p>
                    <w:p w:rsidR="00122BEB" w:rsidRPr="005252C7" w:rsidRDefault="00122BEB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122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2091690</wp:posOffset>
                </wp:positionV>
                <wp:extent cx="1443990" cy="5670550"/>
                <wp:effectExtent l="0" t="0" r="0" b="6350"/>
                <wp:wrapNone/>
                <wp:docPr id="3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567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Default="00122BEB" w:rsidP="00B06AE3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22BEB" w:rsidRDefault="00122BEB" w:rsidP="003E50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91E1C">
                              <w:rPr>
                                <w:sz w:val="20"/>
                              </w:rPr>
                              <w:t xml:space="preserve">Board </w:t>
                            </w:r>
                            <w:r>
                              <w:rPr>
                                <w:sz w:val="20"/>
                              </w:rPr>
                              <w:t>of Trustees</w:t>
                            </w:r>
                          </w:p>
                          <w:p w:rsidR="00122BEB" w:rsidRDefault="00122BEB" w:rsidP="003E50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F91E1C">
                              <w:rPr>
                                <w:sz w:val="20"/>
                              </w:rPr>
                              <w:t>meet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regularly</w:t>
                            </w:r>
                            <w:r w:rsidRPr="00F91E1C">
                              <w:rPr>
                                <w:sz w:val="20"/>
                              </w:rPr>
                              <w:t xml:space="preserve"> on the</w:t>
                            </w:r>
                          </w:p>
                          <w:p w:rsidR="00DD1942" w:rsidRDefault="00122BEB" w:rsidP="003E50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91E1C">
                              <w:rPr>
                                <w:sz w:val="20"/>
                              </w:rPr>
                              <w:t>1</w:t>
                            </w:r>
                            <w:r w:rsidRPr="00F91E1C">
                              <w:rPr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F91E1C">
                              <w:rPr>
                                <w:sz w:val="20"/>
                              </w:rPr>
                              <w:t xml:space="preserve"> and 3</w:t>
                            </w:r>
                            <w:r w:rsidRPr="00F91E1C">
                              <w:rPr>
                                <w:sz w:val="20"/>
                                <w:vertAlign w:val="superscript"/>
                              </w:rPr>
                              <w:t>rd</w:t>
                            </w:r>
                            <w:r w:rsidRPr="00F91E1C">
                              <w:rPr>
                                <w:sz w:val="20"/>
                              </w:rPr>
                              <w:t xml:space="preserve"> Monday</w:t>
                            </w:r>
                          </w:p>
                          <w:p w:rsidR="00122BEB" w:rsidRDefault="00122BEB" w:rsidP="003E50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 w:rsidRPr="00F91E1C">
                              <w:rPr>
                                <w:sz w:val="20"/>
                              </w:rPr>
                              <w:t>of</w:t>
                            </w:r>
                            <w:proofErr w:type="gramEnd"/>
                            <w:r w:rsidRPr="00F91E1C">
                              <w:rPr>
                                <w:sz w:val="20"/>
                              </w:rPr>
                              <w:t xml:space="preserve"> each month</w:t>
                            </w:r>
                            <w:r w:rsidRPr="00421B35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at </w:t>
                            </w:r>
                            <w:r w:rsidR="00E42985">
                              <w:rPr>
                                <w:sz w:val="20"/>
                              </w:rPr>
                              <w:t>the Municipal Building 6:3</w:t>
                            </w:r>
                            <w:r>
                              <w:rPr>
                                <w:sz w:val="20"/>
                              </w:rPr>
                              <w:t>0pm</w:t>
                            </w:r>
                          </w:p>
                          <w:p w:rsidR="00122BEB" w:rsidRDefault="00122BEB" w:rsidP="008B5F8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22BEB" w:rsidRPr="00E5679D" w:rsidRDefault="00122BEB" w:rsidP="00E5679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E5679D">
                              <w:rPr>
                                <w:b/>
                                <w:sz w:val="20"/>
                              </w:rPr>
                              <w:t>Village Office</w:t>
                            </w:r>
                          </w:p>
                          <w:p w:rsidR="00122BEB" w:rsidRDefault="00122BEB" w:rsidP="00E567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240 N. Main St.</w:t>
                            </w:r>
                          </w:p>
                          <w:p w:rsidR="00122BEB" w:rsidRDefault="00122BEB" w:rsidP="00E567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Monday - Friday                  8:00am - 3:30pm</w:t>
                            </w:r>
                          </w:p>
                          <w:p w:rsidR="00122BEB" w:rsidRPr="00B22A5D" w:rsidRDefault="00122BEB" w:rsidP="00B22A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(315) 656-3100</w:t>
                            </w:r>
                          </w:p>
                          <w:p w:rsidR="00122BEB" w:rsidRDefault="00122BEB" w:rsidP="001E3F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(315) 656-0825 fax</w:t>
                            </w:r>
                          </w:p>
                          <w:p w:rsidR="00122BEB" w:rsidRDefault="00122BEB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22BEB" w:rsidRDefault="00390CD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5FF8C09" wp14:editId="07ABEA9F">
                                  <wp:extent cx="731520" cy="548640"/>
                                  <wp:effectExtent l="0" t="0" r="0" b="3810"/>
                                  <wp:docPr id="2" name="Picture 4" descr="http://www.d-ss.co.uk/164-thickbox_default/twitter-bird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d-ss.co.uk/164-thickbox_default/twitter-bird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84F" w:rsidRDefault="00390CD2" w:rsidP="00390CD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="00122BEB">
                              <w:rPr>
                                <w:sz w:val="20"/>
                              </w:rPr>
                              <w:t>@</w:t>
                            </w:r>
                            <w:proofErr w:type="spellStart"/>
                            <w:r w:rsidR="00122BEB">
                              <w:rPr>
                                <w:sz w:val="20"/>
                              </w:rPr>
                              <w:t>v</w:t>
                            </w:r>
                            <w:r w:rsidR="0026584F">
                              <w:rPr>
                                <w:sz w:val="20"/>
                              </w:rPr>
                              <w:t>illageofminoa</w:t>
                            </w:r>
                            <w:proofErr w:type="spellEnd"/>
                          </w:p>
                          <w:p w:rsidR="0026584F" w:rsidRDefault="0026584F" w:rsidP="002658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122BEB" w:rsidRDefault="0026584F" w:rsidP="002658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99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7DFBB619" wp14:editId="3C85DAE3">
                                  <wp:extent cx="1261110" cy="866775"/>
                                  <wp:effectExtent l="0" t="0" r="0" b="9525"/>
                                  <wp:docPr id="1" name="Picture 1" descr="http://www.villageofminoa.com/images/onlinepaym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villageofminoa.com/images/onlinepaym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11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122BEB" w:rsidRDefault="0026584F" w:rsidP="00DA12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Village Taxes &amp; Sewer Rent</w:t>
                            </w:r>
                          </w:p>
                          <w:p w:rsidR="00390CD2" w:rsidRDefault="00390CD2" w:rsidP="00390C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18"/>
                              </w:rPr>
                              <w:drawing>
                                <wp:inline distT="0" distB="0" distL="0" distR="0" wp14:anchorId="1A393A74" wp14:editId="208420E0">
                                  <wp:extent cx="356616" cy="356616"/>
                                  <wp:effectExtent l="0" t="0" r="5715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wt5WMxCzcapp4WWbj7PX5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616" cy="356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BEB" w:rsidRPr="00390CD2" w:rsidRDefault="00390CD2" w:rsidP="00390CD2">
                            <w:pPr>
                              <w:pStyle w:val="BodyTextIndent"/>
                              <w:tabs>
                                <w:tab w:val="clear" w:pos="180"/>
                                <w:tab w:val="right" w:pos="1620"/>
                              </w:tabs>
                              <w:spacing w:line="360" w:lineRule="exact"/>
                              <w:ind w:left="0" w:firstLine="0"/>
                              <w:jc w:val="center"/>
                              <w:rPr>
                                <w:szCs w:val="18"/>
                              </w:rPr>
                            </w:pPr>
                            <w:r w:rsidRPr="00390CD2">
                              <w:rPr>
                                <w:szCs w:val="18"/>
                              </w:rPr>
                              <w:t>Village of Minoa</w:t>
                            </w:r>
                          </w:p>
                          <w:p w:rsidR="00EE4668" w:rsidRDefault="00EE4668" w:rsidP="00390CD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90CD2" w:rsidRDefault="00EE4668" w:rsidP="00390CD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</w:t>
                            </w:r>
                            <w:r w:rsidR="00390CD2">
                              <w:rPr>
                                <w:sz w:val="20"/>
                              </w:rPr>
                              <w:t xml:space="preserve"> WEB SITE</w:t>
                            </w:r>
                          </w:p>
                          <w:p w:rsidR="00390CD2" w:rsidRPr="00DD1942" w:rsidRDefault="00390CD2" w:rsidP="00390CD2">
                            <w:pPr>
                              <w:ind w:left="-9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D1942">
                              <w:rPr>
                                <w:sz w:val="18"/>
                                <w:szCs w:val="18"/>
                              </w:rPr>
                              <w:t>www.villageofminoa.com</w:t>
                            </w:r>
                          </w:p>
                          <w:p w:rsidR="00390CD2" w:rsidRDefault="00390CD2" w:rsidP="00390CD2">
                            <w:pPr>
                              <w:pStyle w:val="BodyTextIndent"/>
                              <w:tabs>
                                <w:tab w:val="clear" w:pos="180"/>
                                <w:tab w:val="right" w:pos="1620"/>
                              </w:tabs>
                              <w:spacing w:line="360" w:lineRule="exact"/>
                              <w:ind w:firstLine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33" type="#_x0000_t202" style="position:absolute;margin-left:-42pt;margin-top:164.7pt;width:113.7pt;height:446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F6uw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" filled="f" stroked="f">
                <v:textbox>
                  <w:txbxContent>
                    <w:p w:rsidR="00122BEB" w:rsidRDefault="00122BEB" w:rsidP="00B06AE3">
                      <w:pPr>
                        <w:rPr>
                          <w:sz w:val="20"/>
                        </w:rPr>
                      </w:pPr>
                    </w:p>
                    <w:p w:rsidR="00122BEB" w:rsidRDefault="00122BEB" w:rsidP="003E500D">
                      <w:pPr>
                        <w:jc w:val="center"/>
                        <w:rPr>
                          <w:sz w:val="20"/>
                        </w:rPr>
                      </w:pPr>
                      <w:r w:rsidRPr="00F91E1C">
                        <w:rPr>
                          <w:sz w:val="20"/>
                        </w:rPr>
                        <w:t xml:space="preserve">Board </w:t>
                      </w:r>
                      <w:r>
                        <w:rPr>
                          <w:sz w:val="20"/>
                        </w:rPr>
                        <w:t>of Trustees</w:t>
                      </w:r>
                    </w:p>
                    <w:p w:rsidR="00122BEB" w:rsidRDefault="00122BEB" w:rsidP="003E50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r w:rsidRPr="00F91E1C">
                        <w:rPr>
                          <w:sz w:val="20"/>
                        </w:rPr>
                        <w:t>meet</w:t>
                      </w:r>
                      <w:r>
                        <w:rPr>
                          <w:sz w:val="20"/>
                        </w:rPr>
                        <w:t xml:space="preserve"> regularly</w:t>
                      </w:r>
                      <w:r w:rsidRPr="00F91E1C">
                        <w:rPr>
                          <w:sz w:val="20"/>
                        </w:rPr>
                        <w:t xml:space="preserve"> on the</w:t>
                      </w:r>
                    </w:p>
                    <w:p w:rsidR="00DD1942" w:rsidRDefault="00122BEB" w:rsidP="003E500D">
                      <w:pPr>
                        <w:jc w:val="center"/>
                        <w:rPr>
                          <w:sz w:val="20"/>
                        </w:rPr>
                      </w:pPr>
                      <w:r w:rsidRPr="00F91E1C">
                        <w:rPr>
                          <w:sz w:val="20"/>
                        </w:rPr>
                        <w:t>1</w:t>
                      </w:r>
                      <w:r w:rsidRPr="00F91E1C">
                        <w:rPr>
                          <w:sz w:val="20"/>
                          <w:vertAlign w:val="superscript"/>
                        </w:rPr>
                        <w:t>st</w:t>
                      </w:r>
                      <w:r w:rsidRPr="00F91E1C">
                        <w:rPr>
                          <w:sz w:val="20"/>
                        </w:rPr>
                        <w:t xml:space="preserve"> and 3</w:t>
                      </w:r>
                      <w:r w:rsidRPr="00F91E1C">
                        <w:rPr>
                          <w:sz w:val="20"/>
                          <w:vertAlign w:val="superscript"/>
                        </w:rPr>
                        <w:t>rd</w:t>
                      </w:r>
                      <w:r w:rsidRPr="00F91E1C">
                        <w:rPr>
                          <w:sz w:val="20"/>
                        </w:rPr>
                        <w:t xml:space="preserve"> Monday</w:t>
                      </w:r>
                    </w:p>
                    <w:p w:rsidR="00122BEB" w:rsidRDefault="00122BEB" w:rsidP="003E500D">
                      <w:pPr>
                        <w:jc w:val="center"/>
                        <w:rPr>
                          <w:sz w:val="20"/>
                        </w:rPr>
                      </w:pPr>
                      <w:r w:rsidRPr="00F91E1C">
                        <w:rPr>
                          <w:sz w:val="20"/>
                        </w:rPr>
                        <w:t>of each month</w:t>
                      </w:r>
                      <w:r w:rsidRPr="00421B35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at </w:t>
                      </w:r>
                      <w:r w:rsidR="00E42985">
                        <w:rPr>
                          <w:sz w:val="20"/>
                        </w:rPr>
                        <w:t>the Municipal Building 6:3</w:t>
                      </w:r>
                      <w:r>
                        <w:rPr>
                          <w:sz w:val="20"/>
                        </w:rPr>
                        <w:t>0pm</w:t>
                      </w:r>
                    </w:p>
                    <w:p w:rsidR="00122BEB" w:rsidRDefault="00122BEB" w:rsidP="008B5F8E">
                      <w:pPr>
                        <w:rPr>
                          <w:sz w:val="20"/>
                        </w:rPr>
                      </w:pPr>
                    </w:p>
                    <w:p w:rsidR="00122BEB" w:rsidRPr="00E5679D" w:rsidRDefault="00122BEB" w:rsidP="00E5679D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E5679D">
                        <w:rPr>
                          <w:b/>
                          <w:sz w:val="20"/>
                        </w:rPr>
                        <w:t>Village Office</w:t>
                      </w:r>
                    </w:p>
                    <w:p w:rsidR="00122BEB" w:rsidRDefault="00122BEB" w:rsidP="00E5679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240 N. Main St.</w:t>
                      </w:r>
                    </w:p>
                    <w:p w:rsidR="00122BEB" w:rsidRDefault="00122BEB" w:rsidP="00E5679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Monday - Friday                  8:00am - 3:30pm</w:t>
                      </w:r>
                    </w:p>
                    <w:p w:rsidR="00122BEB" w:rsidRPr="00B22A5D" w:rsidRDefault="00122BEB" w:rsidP="00B22A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(315) 656-3100</w:t>
                      </w:r>
                    </w:p>
                    <w:p w:rsidR="00122BEB" w:rsidRDefault="00122BEB" w:rsidP="001E3F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(315) 656-0825 fax</w:t>
                      </w:r>
                    </w:p>
                    <w:p w:rsidR="00122BEB" w:rsidRDefault="00122BEB">
                      <w:pPr>
                        <w:rPr>
                          <w:sz w:val="20"/>
                        </w:rPr>
                      </w:pPr>
                    </w:p>
                    <w:p w:rsidR="00122BEB" w:rsidRDefault="00390CD2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 xml:space="preserve">   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15FF8C09" wp14:editId="07ABEA9F">
                            <wp:extent cx="731520" cy="548640"/>
                            <wp:effectExtent l="0" t="0" r="0" b="3810"/>
                            <wp:docPr id="2" name="Picture 4" descr="http://www.d-ss.co.uk/164-thickbox_default/twitter-bird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d-ss.co.uk/164-thickbox_default/twitter-bird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84F" w:rsidRDefault="00390CD2" w:rsidP="00390CD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</w:t>
                      </w:r>
                      <w:r w:rsidR="00122BEB">
                        <w:rPr>
                          <w:sz w:val="20"/>
                        </w:rPr>
                        <w:t>@v</w:t>
                      </w:r>
                      <w:r w:rsidR="0026584F">
                        <w:rPr>
                          <w:sz w:val="20"/>
                        </w:rPr>
                        <w:t>illageofminoa</w:t>
                      </w:r>
                    </w:p>
                    <w:p w:rsidR="0026584F" w:rsidRDefault="0026584F" w:rsidP="0026584F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122BEB" w:rsidRDefault="0026584F" w:rsidP="002658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990000"/>
                          <w:sz w:val="19"/>
                          <w:szCs w:val="19"/>
                        </w:rPr>
                        <w:drawing>
                          <wp:inline distT="0" distB="0" distL="0" distR="0" wp14:anchorId="7DFBB619" wp14:editId="3C85DAE3">
                            <wp:extent cx="1261110" cy="866775"/>
                            <wp:effectExtent l="0" t="0" r="0" b="9525"/>
                            <wp:docPr id="1" name="Picture 1" descr="http://www.villageofminoa.com/images/onlinepaym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villageofminoa.com/images/onlinepaym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11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122BEB" w:rsidRDefault="0026584F" w:rsidP="00DA121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Village Taxes &amp; Sewer Rent</w:t>
                      </w:r>
                    </w:p>
                    <w:p w:rsidR="00390CD2" w:rsidRDefault="00390CD2" w:rsidP="00390CD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noProof/>
                          <w:szCs w:val="18"/>
                        </w:rPr>
                        <w:drawing>
                          <wp:inline distT="0" distB="0" distL="0" distR="0" wp14:anchorId="1A393A74" wp14:editId="208420E0">
                            <wp:extent cx="356616" cy="356616"/>
                            <wp:effectExtent l="0" t="0" r="5715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wt5WMxCzcapp4WWbj7PX5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616" cy="356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BEB" w:rsidRPr="00390CD2" w:rsidRDefault="00390CD2" w:rsidP="00390CD2">
                      <w:pPr>
                        <w:pStyle w:val="BodyTextIndent"/>
                        <w:tabs>
                          <w:tab w:val="clear" w:pos="180"/>
                          <w:tab w:val="right" w:pos="1620"/>
                        </w:tabs>
                        <w:spacing w:line="360" w:lineRule="exact"/>
                        <w:ind w:left="0" w:firstLine="0"/>
                        <w:jc w:val="center"/>
                        <w:rPr>
                          <w:szCs w:val="18"/>
                        </w:rPr>
                      </w:pPr>
                      <w:r w:rsidRPr="00390CD2">
                        <w:rPr>
                          <w:szCs w:val="18"/>
                        </w:rPr>
                        <w:t>Village of Minoa</w:t>
                      </w:r>
                    </w:p>
                    <w:p w:rsidR="00EE4668" w:rsidRDefault="00EE4668" w:rsidP="00390CD2">
                      <w:pPr>
                        <w:rPr>
                          <w:sz w:val="18"/>
                        </w:rPr>
                      </w:pPr>
                    </w:p>
                    <w:p w:rsidR="00390CD2" w:rsidRDefault="00EE4668" w:rsidP="00390CD2">
                      <w:pPr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 xml:space="preserve">         </w:t>
                      </w:r>
                      <w:r w:rsidR="00390CD2">
                        <w:rPr>
                          <w:sz w:val="20"/>
                        </w:rPr>
                        <w:t xml:space="preserve"> WEB SITE</w:t>
                      </w:r>
                    </w:p>
                    <w:p w:rsidR="00390CD2" w:rsidRPr="00DD1942" w:rsidRDefault="00390CD2" w:rsidP="00390CD2">
                      <w:pPr>
                        <w:ind w:left="-9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D1942">
                        <w:rPr>
                          <w:sz w:val="18"/>
                          <w:szCs w:val="18"/>
                        </w:rPr>
                        <w:t>www.villageofminoa.com</w:t>
                      </w:r>
                    </w:p>
                    <w:p w:rsidR="00390CD2" w:rsidRDefault="00390CD2" w:rsidP="00390CD2">
                      <w:pPr>
                        <w:pStyle w:val="BodyTextIndent"/>
                        <w:tabs>
                          <w:tab w:val="clear" w:pos="180"/>
                          <w:tab w:val="right" w:pos="1620"/>
                        </w:tabs>
                        <w:spacing w:line="360" w:lineRule="exact"/>
                        <w:ind w:firstLine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C122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5384800</wp:posOffset>
                </wp:positionH>
                <wp:positionV relativeFrom="page">
                  <wp:posOffset>9728200</wp:posOffset>
                </wp:positionV>
                <wp:extent cx="1847850" cy="222885"/>
                <wp:effectExtent l="19050" t="19050" r="38100" b="62865"/>
                <wp:wrapNone/>
                <wp:docPr id="30" name="C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8A450" id="COM 1" o:spid="_x0000_s1026" style="position:absolute;margin-left:424pt;margin-top:766pt;width:145.5pt;height:17.5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" fillcolor="#00b050" strokecolor="#f2f2f2" strokeweight="3pt">
                <v:shadow on="t" color="#4e6128" opacity=".5" offset="1pt"/>
                <w10:wrap anchorx="page" anchory="page"/>
              </v:rect>
            </w:pict>
          </mc:Fallback>
        </mc:AlternateContent>
      </w:r>
      <w:r w:rsidR="006C122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9829800</wp:posOffset>
                </wp:positionV>
                <wp:extent cx="5181600" cy="0"/>
                <wp:effectExtent l="19050" t="19050" r="19050" b="19050"/>
                <wp:wrapNone/>
                <wp:docPr id="29" name="R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76878" id="REC 1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pt,774pt" to="579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" strokecolor="silver" strokeweight="2pt">
                <w10:wrap anchorx="page" anchory="page"/>
              </v:line>
            </w:pict>
          </mc:Fallback>
        </mc:AlternateContent>
      </w:r>
      <w:r w:rsidR="006C122B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740410</wp:posOffset>
                </wp:positionV>
                <wp:extent cx="6864350" cy="226060"/>
                <wp:effectExtent l="19050" t="19050" r="31750" b="59690"/>
                <wp:wrapNone/>
                <wp:docPr id="28" name="R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0" cy="2260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F5ABD" id="REC 2" o:spid="_x0000_s1026" style="position:absolute;margin-left:33.85pt;margin-top:58.3pt;width:540.5pt;height:17.8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" fillcolor="#00b050" strokecolor="#f2f2f2" strokeweight="3pt">
                <v:shadow on="t" color="#4e6128" opacity=".5" offset="1pt"/>
                <w10:wrap anchorx="page" anchory="page"/>
              </v:rect>
            </w:pict>
          </mc:Fallback>
        </mc:AlternateContent>
      </w:r>
      <w:r w:rsidR="006C122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5664200</wp:posOffset>
                </wp:positionV>
                <wp:extent cx="91440" cy="91440"/>
                <wp:effectExtent l="3175" t="0" r="635" b="0"/>
                <wp:wrapNone/>
                <wp:docPr id="2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Default="00122BE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4" type="#_x0000_t202" style="position:absolute;margin-left:226pt;margin-top:446pt;width:7.2pt;height:7.2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PkrgIAALA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" filled="f" stroked="f">
                <v:textbox inset="0,0,0,0">
                  <w:txbxContent>
                    <w:p w:rsidR="00122BEB" w:rsidRDefault="00122BE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122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2555240</wp:posOffset>
                </wp:positionH>
                <wp:positionV relativeFrom="page">
                  <wp:posOffset>5664200</wp:posOffset>
                </wp:positionV>
                <wp:extent cx="91440" cy="91440"/>
                <wp:effectExtent l="2540" t="0" r="1270" b="0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Default="00122BE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5" type="#_x0000_t202" style="position:absolute;margin-left:201.2pt;margin-top:446pt;width:7.2pt;height:7.2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ZSrgIAALA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" filled="f" stroked="f">
                <v:textbox inset="0,0,0,0">
                  <w:txbxContent>
                    <w:p w:rsidR="00122BEB" w:rsidRDefault="00122BE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122B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2400300</wp:posOffset>
                </wp:positionV>
                <wp:extent cx="91440" cy="91440"/>
                <wp:effectExtent l="0" t="0" r="3810" b="3810"/>
                <wp:wrapNone/>
                <wp:docPr id="2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Default="00122BE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6" type="#_x0000_t202" style="position:absolute;margin-left:201pt;margin-top:189pt;width:7.2pt;height:7.2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" filled="f" stroked="f">
                <v:textbox inset="0,0,0,0">
                  <w:txbxContent>
                    <w:p w:rsidR="00122BEB" w:rsidRDefault="00122BE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122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2867660</wp:posOffset>
                </wp:positionH>
                <wp:positionV relativeFrom="page">
                  <wp:posOffset>2400300</wp:posOffset>
                </wp:positionV>
                <wp:extent cx="91440" cy="91440"/>
                <wp:effectExtent l="635" t="0" r="3175" b="3810"/>
                <wp:wrapNone/>
                <wp:docPr id="2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EB" w:rsidRDefault="00122BEB">
                            <w:pPr>
                              <w:pStyle w:val="BodyText"/>
                            </w:pPr>
                            <w:r w:rsidRPr="004A7D3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" cy="61184"/>
                                  <wp:effectExtent l="1905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29" descr="IMG_18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" cy="61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7" type="#_x0000_t202" style="position:absolute;margin-left:225.8pt;margin-top:189pt;width:7.2pt;height:7.2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" filled="f" stroked="f">
                <v:textbox inset="0,0,0,0">
                  <w:txbxContent>
                    <w:p w:rsidR="00122BEB" w:rsidRDefault="00122BEB">
                      <w:pPr>
                        <w:pStyle w:val="BodyText"/>
                      </w:pPr>
                      <w:r w:rsidRPr="004A7D38">
                        <w:rPr>
                          <w:noProof/>
                        </w:rPr>
                        <w:drawing>
                          <wp:inline distT="0" distB="0" distL="0" distR="0">
                            <wp:extent cx="91440" cy="61184"/>
                            <wp:effectExtent l="1905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9" descr="IMG_18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" cy="61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7E23">
        <w:rPr>
          <w:noProof/>
        </w:rPr>
        <w:br w:type="page"/>
      </w:r>
      <w:r w:rsidR="0028549C">
        <w:rPr>
          <w:noProof/>
        </w:rPr>
        <w:lastRenderedPageBreak/>
        <w:drawing>
          <wp:inline distT="0" distB="0" distL="0" distR="0">
            <wp:extent cx="6028944" cy="7802880"/>
            <wp:effectExtent l="0" t="0" r="0" b="7620"/>
            <wp:docPr id="3" name="Picture 3" descr="cid:2C16B726-3AF9-4B5F-80FE-228A58F6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16B726-3AF9-4B5F-80FE-228A58F62178" descr="cid:2C16B726-3AF9-4B5F-80FE-228A58F62178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44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92" w:rsidRPr="00CD080A" w:rsidRDefault="00585E16" w:rsidP="00CD080A">
      <w:pPr>
        <w:rPr>
          <w:noProof/>
        </w:rPr>
      </w:pPr>
      <w:r>
        <w:rPr>
          <w:noProof/>
        </w:rPr>
        <w:t xml:space="preserve"> </w:t>
      </w:r>
    </w:p>
    <w:p w:rsidR="005B1619" w:rsidRDefault="004D0921">
      <w:pPr>
        <w:rPr>
          <w:noProof/>
        </w:rPr>
      </w:pPr>
      <w:r>
        <w:rPr>
          <w:noProof/>
        </w:rPr>
        <w:t xml:space="preserve"> </w:t>
      </w:r>
      <w:r w:rsidR="00585E16">
        <w:rPr>
          <w:noProof/>
        </w:rPr>
        <w:t xml:space="preserve">  </w:t>
      </w:r>
      <w:r w:rsidR="005B1619">
        <w:rPr>
          <w:noProof/>
        </w:rPr>
        <w:t xml:space="preserve">   </w:t>
      </w:r>
      <w:r w:rsidR="00CD080A">
        <w:rPr>
          <w:noProof/>
        </w:rPr>
        <w:t xml:space="preserve"> </w:t>
      </w:r>
      <w:r w:rsidR="003B4492">
        <w:rPr>
          <w:noProof/>
        </w:rPr>
        <w:t xml:space="preserve">                   </w:t>
      </w:r>
      <w:r w:rsidR="00CD080A">
        <w:rPr>
          <w:noProof/>
        </w:rPr>
        <w:t xml:space="preserve"> </w:t>
      </w:r>
    </w:p>
    <w:p w:rsidR="00F72750" w:rsidRDefault="00F72750" w:rsidP="004D0921"/>
    <w:p w:rsidR="004D0921" w:rsidRDefault="004D0921" w:rsidP="004D0921">
      <w:pPr>
        <w:jc w:val="center"/>
        <w:rPr>
          <w:rFonts w:cs="Arial"/>
          <w:szCs w:val="24"/>
        </w:rPr>
      </w:pPr>
    </w:p>
    <w:p w:rsidR="00BD10FA" w:rsidRDefault="00BD10FA"/>
    <w:p w:rsidR="00BD10FA" w:rsidRDefault="00E324F9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align>center</wp:align>
            </wp:positionV>
            <wp:extent cx="6296025" cy="6267450"/>
            <wp:effectExtent l="0" t="0" r="9525" b="0"/>
            <wp:wrapSquare wrapText="bothSides"/>
            <wp:docPr id="5" name="Picture 5" descr="cid:EDB12CE3-D641-4136-AFDC-E72DC5A89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B12CE3-D641-4136-AFDC-E72DC5A89F73" descr="cid:EDB12CE3-D641-4136-AFDC-E72DC5A89F73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806" w:rsidRPr="00797842" w:rsidRDefault="00BD2894" w:rsidP="0079784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781050</wp:posOffset>
            </wp:positionV>
            <wp:extent cx="6235700" cy="8055610"/>
            <wp:effectExtent l="0" t="0" r="0" b="2540"/>
            <wp:wrapTight wrapText="bothSides">
              <wp:wrapPolygon edited="0">
                <wp:start x="0" y="0"/>
                <wp:lineTo x="0" y="21556"/>
                <wp:lineTo x="21512" y="21556"/>
                <wp:lineTo x="21512" y="0"/>
                <wp:lineTo x="0" y="0"/>
              </wp:wrapPolygon>
            </wp:wrapTight>
            <wp:docPr id="4" name="Picture 4" descr="cid:EB0595BD-670B-44A1-9762-952522A71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0595BD-670B-44A1-9762-952522A71F9F" descr="cid:EB0595BD-670B-44A1-9762-952522A71F9F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806" w:rsidRPr="00797842" w:rsidSect="00D93EB2">
      <w:footerReference w:type="default" r:id="rId23"/>
      <w:pgSz w:w="12240" w:h="15840"/>
      <w:pgMar w:top="1440" w:right="720" w:bottom="144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C31" w:rsidRDefault="00EB3C31">
      <w:r>
        <w:separator/>
      </w:r>
    </w:p>
  </w:endnote>
  <w:endnote w:type="continuationSeparator" w:id="0">
    <w:p w:rsidR="00EB3C31" w:rsidRDefault="00EB3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-Semibold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C01" w:rsidRDefault="00C07C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C31" w:rsidRDefault="00EB3C31">
      <w:r>
        <w:separator/>
      </w:r>
    </w:p>
  </w:footnote>
  <w:footnote w:type="continuationSeparator" w:id="0">
    <w:p w:rsidR="00EB3C31" w:rsidRDefault="00EB3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51FFF"/>
    <w:multiLevelType w:val="hybridMultilevel"/>
    <w:tmpl w:val="EB8ACFA4"/>
    <w:lvl w:ilvl="0" w:tplc="D5E670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E2BE7"/>
    <w:multiLevelType w:val="hybridMultilevel"/>
    <w:tmpl w:val="D2A23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E25"/>
    <w:multiLevelType w:val="hybridMultilevel"/>
    <w:tmpl w:val="37C6207A"/>
    <w:lvl w:ilvl="0" w:tplc="AAA62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847EC"/>
    <w:multiLevelType w:val="hybridMultilevel"/>
    <w:tmpl w:val="D02A5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C6075"/>
    <w:multiLevelType w:val="hybridMultilevel"/>
    <w:tmpl w:val="4236752C"/>
    <w:lvl w:ilvl="0" w:tplc="831C6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B65743"/>
    <w:multiLevelType w:val="hybridMultilevel"/>
    <w:tmpl w:val="A9CC98E4"/>
    <w:lvl w:ilvl="0" w:tplc="AAA62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F6759"/>
    <w:multiLevelType w:val="hybridMultilevel"/>
    <w:tmpl w:val="122EE0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B0C30"/>
    <w:multiLevelType w:val="hybridMultilevel"/>
    <w:tmpl w:val="9C78504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580062"/>
    <w:multiLevelType w:val="hybridMultilevel"/>
    <w:tmpl w:val="63BA760E"/>
    <w:lvl w:ilvl="0" w:tplc="BC1E6300">
      <w:start w:val="1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CE20D0"/>
    <w:multiLevelType w:val="hybridMultilevel"/>
    <w:tmpl w:val="04D2694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9494A5C"/>
    <w:multiLevelType w:val="hybridMultilevel"/>
    <w:tmpl w:val="FF32D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E1C"/>
    <w:rsid w:val="000043B2"/>
    <w:rsid w:val="0001582E"/>
    <w:rsid w:val="000220ED"/>
    <w:rsid w:val="00022619"/>
    <w:rsid w:val="00034B47"/>
    <w:rsid w:val="000364B8"/>
    <w:rsid w:val="0003758D"/>
    <w:rsid w:val="000406C1"/>
    <w:rsid w:val="00040D11"/>
    <w:rsid w:val="00041F69"/>
    <w:rsid w:val="00042298"/>
    <w:rsid w:val="00043646"/>
    <w:rsid w:val="00044F9C"/>
    <w:rsid w:val="00046967"/>
    <w:rsid w:val="00047192"/>
    <w:rsid w:val="000517F2"/>
    <w:rsid w:val="0005203C"/>
    <w:rsid w:val="00054A72"/>
    <w:rsid w:val="00055B66"/>
    <w:rsid w:val="00060D7A"/>
    <w:rsid w:val="0006311A"/>
    <w:rsid w:val="00065E1F"/>
    <w:rsid w:val="00080BAD"/>
    <w:rsid w:val="00082084"/>
    <w:rsid w:val="0008278A"/>
    <w:rsid w:val="00082BF6"/>
    <w:rsid w:val="00082CC1"/>
    <w:rsid w:val="00083A4E"/>
    <w:rsid w:val="00083C67"/>
    <w:rsid w:val="00084F66"/>
    <w:rsid w:val="00085386"/>
    <w:rsid w:val="00087E07"/>
    <w:rsid w:val="0009271D"/>
    <w:rsid w:val="00092BCB"/>
    <w:rsid w:val="000A3AB5"/>
    <w:rsid w:val="000A45F0"/>
    <w:rsid w:val="000A6523"/>
    <w:rsid w:val="000B4434"/>
    <w:rsid w:val="000B583C"/>
    <w:rsid w:val="000C150F"/>
    <w:rsid w:val="000C1FD7"/>
    <w:rsid w:val="000C232F"/>
    <w:rsid w:val="000C4AEC"/>
    <w:rsid w:val="000C52E1"/>
    <w:rsid w:val="000C7C59"/>
    <w:rsid w:val="000D18DA"/>
    <w:rsid w:val="000D377A"/>
    <w:rsid w:val="000D6404"/>
    <w:rsid w:val="000D680A"/>
    <w:rsid w:val="000D75DB"/>
    <w:rsid w:val="000D7941"/>
    <w:rsid w:val="000F0E9C"/>
    <w:rsid w:val="000F1656"/>
    <w:rsid w:val="000F3DC0"/>
    <w:rsid w:val="000F3FC0"/>
    <w:rsid w:val="000F51E2"/>
    <w:rsid w:val="000F7AA9"/>
    <w:rsid w:val="0010089C"/>
    <w:rsid w:val="00102833"/>
    <w:rsid w:val="00103935"/>
    <w:rsid w:val="00103C95"/>
    <w:rsid w:val="0010598E"/>
    <w:rsid w:val="00111D81"/>
    <w:rsid w:val="0011743E"/>
    <w:rsid w:val="00120118"/>
    <w:rsid w:val="0012149C"/>
    <w:rsid w:val="00122BEB"/>
    <w:rsid w:val="0012459D"/>
    <w:rsid w:val="00126841"/>
    <w:rsid w:val="00132078"/>
    <w:rsid w:val="001345C1"/>
    <w:rsid w:val="001347D9"/>
    <w:rsid w:val="00134CE0"/>
    <w:rsid w:val="001374B3"/>
    <w:rsid w:val="00144586"/>
    <w:rsid w:val="00144EEE"/>
    <w:rsid w:val="0014606C"/>
    <w:rsid w:val="0014773A"/>
    <w:rsid w:val="00147DDC"/>
    <w:rsid w:val="00152400"/>
    <w:rsid w:val="0015487B"/>
    <w:rsid w:val="00156138"/>
    <w:rsid w:val="00157215"/>
    <w:rsid w:val="001630CC"/>
    <w:rsid w:val="00163223"/>
    <w:rsid w:val="00164F1B"/>
    <w:rsid w:val="0016765E"/>
    <w:rsid w:val="001677F6"/>
    <w:rsid w:val="0016785C"/>
    <w:rsid w:val="001704C7"/>
    <w:rsid w:val="00181A32"/>
    <w:rsid w:val="0018205C"/>
    <w:rsid w:val="00182227"/>
    <w:rsid w:val="00183848"/>
    <w:rsid w:val="00195871"/>
    <w:rsid w:val="0019733B"/>
    <w:rsid w:val="001A04FB"/>
    <w:rsid w:val="001A17B2"/>
    <w:rsid w:val="001A7855"/>
    <w:rsid w:val="001B1B3C"/>
    <w:rsid w:val="001B1FEE"/>
    <w:rsid w:val="001B207E"/>
    <w:rsid w:val="001B5BE9"/>
    <w:rsid w:val="001B77FF"/>
    <w:rsid w:val="001C0CFD"/>
    <w:rsid w:val="001C6BAB"/>
    <w:rsid w:val="001C7345"/>
    <w:rsid w:val="001C74C1"/>
    <w:rsid w:val="001C78D4"/>
    <w:rsid w:val="001D46E6"/>
    <w:rsid w:val="001D4F83"/>
    <w:rsid w:val="001D74B2"/>
    <w:rsid w:val="001E046D"/>
    <w:rsid w:val="001E06FA"/>
    <w:rsid w:val="001E3FFE"/>
    <w:rsid w:val="001E4687"/>
    <w:rsid w:val="001F0694"/>
    <w:rsid w:val="001F140E"/>
    <w:rsid w:val="001F1F53"/>
    <w:rsid w:val="001F221B"/>
    <w:rsid w:val="001F4545"/>
    <w:rsid w:val="00201246"/>
    <w:rsid w:val="00201634"/>
    <w:rsid w:val="00204DBE"/>
    <w:rsid w:val="00210A53"/>
    <w:rsid w:val="00211003"/>
    <w:rsid w:val="00215D6D"/>
    <w:rsid w:val="00225AF0"/>
    <w:rsid w:val="00227662"/>
    <w:rsid w:val="0023256C"/>
    <w:rsid w:val="002348BA"/>
    <w:rsid w:val="00235AF0"/>
    <w:rsid w:val="002366D6"/>
    <w:rsid w:val="00241253"/>
    <w:rsid w:val="00242117"/>
    <w:rsid w:val="0024386D"/>
    <w:rsid w:val="00244593"/>
    <w:rsid w:val="00244DA3"/>
    <w:rsid w:val="00254FD1"/>
    <w:rsid w:val="00263E05"/>
    <w:rsid w:val="0026584F"/>
    <w:rsid w:val="002658E3"/>
    <w:rsid w:val="002733AE"/>
    <w:rsid w:val="002764DA"/>
    <w:rsid w:val="00277FA0"/>
    <w:rsid w:val="002821AF"/>
    <w:rsid w:val="0028549C"/>
    <w:rsid w:val="00290039"/>
    <w:rsid w:val="0029224A"/>
    <w:rsid w:val="002B2192"/>
    <w:rsid w:val="002B39B7"/>
    <w:rsid w:val="002B485B"/>
    <w:rsid w:val="002C0F56"/>
    <w:rsid w:val="002C2472"/>
    <w:rsid w:val="002C346F"/>
    <w:rsid w:val="002C4F28"/>
    <w:rsid w:val="002C532C"/>
    <w:rsid w:val="002C59DA"/>
    <w:rsid w:val="002C7422"/>
    <w:rsid w:val="002D12AD"/>
    <w:rsid w:val="002D5332"/>
    <w:rsid w:val="002D5EB1"/>
    <w:rsid w:val="002D6DAE"/>
    <w:rsid w:val="002E01DA"/>
    <w:rsid w:val="002E36AC"/>
    <w:rsid w:val="002E4409"/>
    <w:rsid w:val="002E5171"/>
    <w:rsid w:val="002E6F76"/>
    <w:rsid w:val="002F0B52"/>
    <w:rsid w:val="002F0CCE"/>
    <w:rsid w:val="002F19C3"/>
    <w:rsid w:val="002F7A3E"/>
    <w:rsid w:val="00302806"/>
    <w:rsid w:val="003112FC"/>
    <w:rsid w:val="003221CD"/>
    <w:rsid w:val="003265B1"/>
    <w:rsid w:val="003271ED"/>
    <w:rsid w:val="00331CD1"/>
    <w:rsid w:val="003358FD"/>
    <w:rsid w:val="003412A9"/>
    <w:rsid w:val="0034293A"/>
    <w:rsid w:val="00343B08"/>
    <w:rsid w:val="00345E64"/>
    <w:rsid w:val="003533CB"/>
    <w:rsid w:val="00354455"/>
    <w:rsid w:val="00354B4A"/>
    <w:rsid w:val="00360402"/>
    <w:rsid w:val="00363C49"/>
    <w:rsid w:val="003641CE"/>
    <w:rsid w:val="00364310"/>
    <w:rsid w:val="00366F25"/>
    <w:rsid w:val="003719E7"/>
    <w:rsid w:val="0037350A"/>
    <w:rsid w:val="00374C23"/>
    <w:rsid w:val="003760F9"/>
    <w:rsid w:val="0037796E"/>
    <w:rsid w:val="00381519"/>
    <w:rsid w:val="003845F9"/>
    <w:rsid w:val="00384B2A"/>
    <w:rsid w:val="00386C98"/>
    <w:rsid w:val="00390CD2"/>
    <w:rsid w:val="00391C7A"/>
    <w:rsid w:val="0039279C"/>
    <w:rsid w:val="0039383E"/>
    <w:rsid w:val="003A0B49"/>
    <w:rsid w:val="003A17D2"/>
    <w:rsid w:val="003A1CB5"/>
    <w:rsid w:val="003A3A14"/>
    <w:rsid w:val="003B1A48"/>
    <w:rsid w:val="003B1D9E"/>
    <w:rsid w:val="003B4492"/>
    <w:rsid w:val="003B469D"/>
    <w:rsid w:val="003B5C17"/>
    <w:rsid w:val="003B78D9"/>
    <w:rsid w:val="003C1FAC"/>
    <w:rsid w:val="003C2E8C"/>
    <w:rsid w:val="003C3667"/>
    <w:rsid w:val="003C6E9D"/>
    <w:rsid w:val="003C7D10"/>
    <w:rsid w:val="003D2424"/>
    <w:rsid w:val="003D5F53"/>
    <w:rsid w:val="003E04A9"/>
    <w:rsid w:val="003E19AB"/>
    <w:rsid w:val="003E2DBA"/>
    <w:rsid w:val="003E3A83"/>
    <w:rsid w:val="003E500D"/>
    <w:rsid w:val="003E74E6"/>
    <w:rsid w:val="003F4704"/>
    <w:rsid w:val="00404813"/>
    <w:rsid w:val="00415EA8"/>
    <w:rsid w:val="0041787A"/>
    <w:rsid w:val="00421B35"/>
    <w:rsid w:val="004220E7"/>
    <w:rsid w:val="00425567"/>
    <w:rsid w:val="0042647F"/>
    <w:rsid w:val="00427093"/>
    <w:rsid w:val="00430EE2"/>
    <w:rsid w:val="004336A0"/>
    <w:rsid w:val="0043433A"/>
    <w:rsid w:val="00435476"/>
    <w:rsid w:val="0043798B"/>
    <w:rsid w:val="00445CA6"/>
    <w:rsid w:val="004537DB"/>
    <w:rsid w:val="00454970"/>
    <w:rsid w:val="00457738"/>
    <w:rsid w:val="004608B6"/>
    <w:rsid w:val="00463EC3"/>
    <w:rsid w:val="004644B4"/>
    <w:rsid w:val="0047740C"/>
    <w:rsid w:val="00480A1B"/>
    <w:rsid w:val="00481795"/>
    <w:rsid w:val="00481BE0"/>
    <w:rsid w:val="0048513E"/>
    <w:rsid w:val="00485904"/>
    <w:rsid w:val="00490AB7"/>
    <w:rsid w:val="00492D29"/>
    <w:rsid w:val="00493EFF"/>
    <w:rsid w:val="00496C25"/>
    <w:rsid w:val="004A5279"/>
    <w:rsid w:val="004A6C3F"/>
    <w:rsid w:val="004A7D38"/>
    <w:rsid w:val="004A7D6C"/>
    <w:rsid w:val="004B2BDE"/>
    <w:rsid w:val="004B3346"/>
    <w:rsid w:val="004C34DD"/>
    <w:rsid w:val="004C4940"/>
    <w:rsid w:val="004D0921"/>
    <w:rsid w:val="004D2D5B"/>
    <w:rsid w:val="004D36FC"/>
    <w:rsid w:val="004E051E"/>
    <w:rsid w:val="004E1829"/>
    <w:rsid w:val="004E4669"/>
    <w:rsid w:val="004E625C"/>
    <w:rsid w:val="004F2C91"/>
    <w:rsid w:val="004F3220"/>
    <w:rsid w:val="004F5394"/>
    <w:rsid w:val="00501A39"/>
    <w:rsid w:val="00511A6C"/>
    <w:rsid w:val="005159A7"/>
    <w:rsid w:val="005233ED"/>
    <w:rsid w:val="005252C7"/>
    <w:rsid w:val="00526039"/>
    <w:rsid w:val="00527222"/>
    <w:rsid w:val="00530034"/>
    <w:rsid w:val="005307C2"/>
    <w:rsid w:val="00530A3E"/>
    <w:rsid w:val="00531E40"/>
    <w:rsid w:val="0054028F"/>
    <w:rsid w:val="00540988"/>
    <w:rsid w:val="00540F62"/>
    <w:rsid w:val="00541E25"/>
    <w:rsid w:val="0055019A"/>
    <w:rsid w:val="0055353A"/>
    <w:rsid w:val="00561B56"/>
    <w:rsid w:val="00563A3F"/>
    <w:rsid w:val="0056513B"/>
    <w:rsid w:val="00565281"/>
    <w:rsid w:val="005712C4"/>
    <w:rsid w:val="005766E4"/>
    <w:rsid w:val="00577D69"/>
    <w:rsid w:val="00582D68"/>
    <w:rsid w:val="00583447"/>
    <w:rsid w:val="00585E16"/>
    <w:rsid w:val="0058681C"/>
    <w:rsid w:val="005872EA"/>
    <w:rsid w:val="005876B2"/>
    <w:rsid w:val="005876B7"/>
    <w:rsid w:val="00590023"/>
    <w:rsid w:val="00590853"/>
    <w:rsid w:val="005928AF"/>
    <w:rsid w:val="005956E8"/>
    <w:rsid w:val="00595947"/>
    <w:rsid w:val="005A5E3A"/>
    <w:rsid w:val="005A6918"/>
    <w:rsid w:val="005B1619"/>
    <w:rsid w:val="005C2E96"/>
    <w:rsid w:val="005C438D"/>
    <w:rsid w:val="005C4860"/>
    <w:rsid w:val="005C52C4"/>
    <w:rsid w:val="005C7EB6"/>
    <w:rsid w:val="005D0F32"/>
    <w:rsid w:val="005D38AC"/>
    <w:rsid w:val="005D790B"/>
    <w:rsid w:val="005E49C7"/>
    <w:rsid w:val="005E7218"/>
    <w:rsid w:val="005F1424"/>
    <w:rsid w:val="005F1D6C"/>
    <w:rsid w:val="005F3460"/>
    <w:rsid w:val="005F5349"/>
    <w:rsid w:val="005F7021"/>
    <w:rsid w:val="00604C2C"/>
    <w:rsid w:val="00605D8D"/>
    <w:rsid w:val="006167D4"/>
    <w:rsid w:val="0062093C"/>
    <w:rsid w:val="00621FA9"/>
    <w:rsid w:val="006232F7"/>
    <w:rsid w:val="006264FF"/>
    <w:rsid w:val="0063141F"/>
    <w:rsid w:val="00632E1C"/>
    <w:rsid w:val="0064326B"/>
    <w:rsid w:val="00643645"/>
    <w:rsid w:val="00643A81"/>
    <w:rsid w:val="00644C2B"/>
    <w:rsid w:val="00646CBB"/>
    <w:rsid w:val="00647B9C"/>
    <w:rsid w:val="006507F9"/>
    <w:rsid w:val="0065730E"/>
    <w:rsid w:val="00657EDC"/>
    <w:rsid w:val="006624E8"/>
    <w:rsid w:val="00663FBD"/>
    <w:rsid w:val="006666F6"/>
    <w:rsid w:val="00667F50"/>
    <w:rsid w:val="00670916"/>
    <w:rsid w:val="006709E3"/>
    <w:rsid w:val="00671C8E"/>
    <w:rsid w:val="00675C37"/>
    <w:rsid w:val="006762DA"/>
    <w:rsid w:val="00680311"/>
    <w:rsid w:val="00683763"/>
    <w:rsid w:val="00685793"/>
    <w:rsid w:val="0068663B"/>
    <w:rsid w:val="00690AB8"/>
    <w:rsid w:val="006940B8"/>
    <w:rsid w:val="00694115"/>
    <w:rsid w:val="006971D3"/>
    <w:rsid w:val="006A1D84"/>
    <w:rsid w:val="006A2717"/>
    <w:rsid w:val="006A672F"/>
    <w:rsid w:val="006B353F"/>
    <w:rsid w:val="006C0C04"/>
    <w:rsid w:val="006C122B"/>
    <w:rsid w:val="006C60F6"/>
    <w:rsid w:val="006D0E71"/>
    <w:rsid w:val="006D1AEA"/>
    <w:rsid w:val="006D1EA7"/>
    <w:rsid w:val="006D34A7"/>
    <w:rsid w:val="006D5A08"/>
    <w:rsid w:val="006E0AA3"/>
    <w:rsid w:val="006E3041"/>
    <w:rsid w:val="006E6E2A"/>
    <w:rsid w:val="006E7CD5"/>
    <w:rsid w:val="006F3BCA"/>
    <w:rsid w:val="006F6771"/>
    <w:rsid w:val="006F685F"/>
    <w:rsid w:val="006F6E5D"/>
    <w:rsid w:val="007020D1"/>
    <w:rsid w:val="00707B76"/>
    <w:rsid w:val="007103BE"/>
    <w:rsid w:val="00712243"/>
    <w:rsid w:val="007125C7"/>
    <w:rsid w:val="00712D8A"/>
    <w:rsid w:val="00713587"/>
    <w:rsid w:val="00713EE7"/>
    <w:rsid w:val="007140E6"/>
    <w:rsid w:val="00714D29"/>
    <w:rsid w:val="00725439"/>
    <w:rsid w:val="0072743A"/>
    <w:rsid w:val="007327D9"/>
    <w:rsid w:val="0073325E"/>
    <w:rsid w:val="007341FA"/>
    <w:rsid w:val="00735CD0"/>
    <w:rsid w:val="0073629B"/>
    <w:rsid w:val="00740A9A"/>
    <w:rsid w:val="007427BF"/>
    <w:rsid w:val="00743894"/>
    <w:rsid w:val="00752B26"/>
    <w:rsid w:val="00756FFF"/>
    <w:rsid w:val="007616EB"/>
    <w:rsid w:val="00762265"/>
    <w:rsid w:val="00762356"/>
    <w:rsid w:val="00763C6D"/>
    <w:rsid w:val="00770BEB"/>
    <w:rsid w:val="007729C9"/>
    <w:rsid w:val="0077332C"/>
    <w:rsid w:val="00774CDE"/>
    <w:rsid w:val="00775210"/>
    <w:rsid w:val="00775B65"/>
    <w:rsid w:val="0078160F"/>
    <w:rsid w:val="007827B0"/>
    <w:rsid w:val="00782807"/>
    <w:rsid w:val="007834B4"/>
    <w:rsid w:val="00786FD4"/>
    <w:rsid w:val="0078743B"/>
    <w:rsid w:val="00790FC1"/>
    <w:rsid w:val="00791508"/>
    <w:rsid w:val="00793985"/>
    <w:rsid w:val="00794E70"/>
    <w:rsid w:val="00797842"/>
    <w:rsid w:val="007A2DBE"/>
    <w:rsid w:val="007B0D74"/>
    <w:rsid w:val="007B2915"/>
    <w:rsid w:val="007B29E6"/>
    <w:rsid w:val="007B33CD"/>
    <w:rsid w:val="007C3273"/>
    <w:rsid w:val="007C611F"/>
    <w:rsid w:val="007D280D"/>
    <w:rsid w:val="007D3526"/>
    <w:rsid w:val="007D606D"/>
    <w:rsid w:val="007D70B5"/>
    <w:rsid w:val="007E29D6"/>
    <w:rsid w:val="007E3CF7"/>
    <w:rsid w:val="007E5385"/>
    <w:rsid w:val="007E57C3"/>
    <w:rsid w:val="007E7344"/>
    <w:rsid w:val="007F1A57"/>
    <w:rsid w:val="007F2008"/>
    <w:rsid w:val="007F286E"/>
    <w:rsid w:val="007F6F39"/>
    <w:rsid w:val="00804115"/>
    <w:rsid w:val="0081074D"/>
    <w:rsid w:val="00812E64"/>
    <w:rsid w:val="0081386C"/>
    <w:rsid w:val="00815B4C"/>
    <w:rsid w:val="00815FD8"/>
    <w:rsid w:val="00816446"/>
    <w:rsid w:val="008164DB"/>
    <w:rsid w:val="0082068D"/>
    <w:rsid w:val="00820AA6"/>
    <w:rsid w:val="008211F7"/>
    <w:rsid w:val="00821584"/>
    <w:rsid w:val="00822D65"/>
    <w:rsid w:val="008318C3"/>
    <w:rsid w:val="00831E9B"/>
    <w:rsid w:val="00835A49"/>
    <w:rsid w:val="008413C3"/>
    <w:rsid w:val="00845737"/>
    <w:rsid w:val="008458A2"/>
    <w:rsid w:val="00845B7E"/>
    <w:rsid w:val="0084633E"/>
    <w:rsid w:val="008478AA"/>
    <w:rsid w:val="00851107"/>
    <w:rsid w:val="0085337A"/>
    <w:rsid w:val="00855CBA"/>
    <w:rsid w:val="00862E53"/>
    <w:rsid w:val="00865B61"/>
    <w:rsid w:val="00870F96"/>
    <w:rsid w:val="0087696E"/>
    <w:rsid w:val="0088069F"/>
    <w:rsid w:val="00882A44"/>
    <w:rsid w:val="00882B1C"/>
    <w:rsid w:val="00883B6D"/>
    <w:rsid w:val="00885F48"/>
    <w:rsid w:val="00886A68"/>
    <w:rsid w:val="0089211F"/>
    <w:rsid w:val="00892A56"/>
    <w:rsid w:val="008A07C9"/>
    <w:rsid w:val="008A4DF9"/>
    <w:rsid w:val="008A645C"/>
    <w:rsid w:val="008A7E9A"/>
    <w:rsid w:val="008B2F9B"/>
    <w:rsid w:val="008B32EA"/>
    <w:rsid w:val="008B5348"/>
    <w:rsid w:val="008B5F8E"/>
    <w:rsid w:val="008B6F46"/>
    <w:rsid w:val="008B7C32"/>
    <w:rsid w:val="008C16E6"/>
    <w:rsid w:val="008C45B5"/>
    <w:rsid w:val="008C76A6"/>
    <w:rsid w:val="008D0E79"/>
    <w:rsid w:val="008D367F"/>
    <w:rsid w:val="008D624D"/>
    <w:rsid w:val="008E0025"/>
    <w:rsid w:val="008E0939"/>
    <w:rsid w:val="008E3635"/>
    <w:rsid w:val="008E3D13"/>
    <w:rsid w:val="008F2681"/>
    <w:rsid w:val="008F306B"/>
    <w:rsid w:val="008F31CC"/>
    <w:rsid w:val="008F6A4A"/>
    <w:rsid w:val="008F759A"/>
    <w:rsid w:val="009042E8"/>
    <w:rsid w:val="009058CD"/>
    <w:rsid w:val="009075B3"/>
    <w:rsid w:val="009116AC"/>
    <w:rsid w:val="00912AA5"/>
    <w:rsid w:val="00912C35"/>
    <w:rsid w:val="0091440B"/>
    <w:rsid w:val="0091501A"/>
    <w:rsid w:val="00924274"/>
    <w:rsid w:val="00927064"/>
    <w:rsid w:val="00927FF5"/>
    <w:rsid w:val="00930A9E"/>
    <w:rsid w:val="00934621"/>
    <w:rsid w:val="00934CD1"/>
    <w:rsid w:val="009378D8"/>
    <w:rsid w:val="00945098"/>
    <w:rsid w:val="009518B3"/>
    <w:rsid w:val="00953423"/>
    <w:rsid w:val="00953636"/>
    <w:rsid w:val="00956A61"/>
    <w:rsid w:val="0096016E"/>
    <w:rsid w:val="00960349"/>
    <w:rsid w:val="0096053A"/>
    <w:rsid w:val="00961270"/>
    <w:rsid w:val="00971BBD"/>
    <w:rsid w:val="00971DCA"/>
    <w:rsid w:val="00972F9F"/>
    <w:rsid w:val="009773B5"/>
    <w:rsid w:val="00977A69"/>
    <w:rsid w:val="00982891"/>
    <w:rsid w:val="00987212"/>
    <w:rsid w:val="009879DC"/>
    <w:rsid w:val="00987C0C"/>
    <w:rsid w:val="00991C58"/>
    <w:rsid w:val="00993554"/>
    <w:rsid w:val="00993A97"/>
    <w:rsid w:val="00994BE6"/>
    <w:rsid w:val="00995B2D"/>
    <w:rsid w:val="0099776F"/>
    <w:rsid w:val="00997ADA"/>
    <w:rsid w:val="009A5C76"/>
    <w:rsid w:val="009A5D75"/>
    <w:rsid w:val="009A7EED"/>
    <w:rsid w:val="009B0449"/>
    <w:rsid w:val="009B1925"/>
    <w:rsid w:val="009B3B35"/>
    <w:rsid w:val="009B445E"/>
    <w:rsid w:val="009B62C5"/>
    <w:rsid w:val="009C4FA3"/>
    <w:rsid w:val="009C5E09"/>
    <w:rsid w:val="009C67EC"/>
    <w:rsid w:val="009C6B6B"/>
    <w:rsid w:val="009C6BCE"/>
    <w:rsid w:val="009D1B30"/>
    <w:rsid w:val="009D22EA"/>
    <w:rsid w:val="009D7C08"/>
    <w:rsid w:val="009E0511"/>
    <w:rsid w:val="009E1985"/>
    <w:rsid w:val="009E5BF7"/>
    <w:rsid w:val="00A01A4E"/>
    <w:rsid w:val="00A03B5C"/>
    <w:rsid w:val="00A04912"/>
    <w:rsid w:val="00A10028"/>
    <w:rsid w:val="00A161ED"/>
    <w:rsid w:val="00A25DD0"/>
    <w:rsid w:val="00A26A24"/>
    <w:rsid w:val="00A32E59"/>
    <w:rsid w:val="00A331BA"/>
    <w:rsid w:val="00A35055"/>
    <w:rsid w:val="00A35B3B"/>
    <w:rsid w:val="00A36EED"/>
    <w:rsid w:val="00A401CB"/>
    <w:rsid w:val="00A41106"/>
    <w:rsid w:val="00A45A4D"/>
    <w:rsid w:val="00A500E8"/>
    <w:rsid w:val="00A52679"/>
    <w:rsid w:val="00A53D9F"/>
    <w:rsid w:val="00A54863"/>
    <w:rsid w:val="00A67436"/>
    <w:rsid w:val="00A710CA"/>
    <w:rsid w:val="00A71A0B"/>
    <w:rsid w:val="00A7681F"/>
    <w:rsid w:val="00A77767"/>
    <w:rsid w:val="00A9376C"/>
    <w:rsid w:val="00A93E57"/>
    <w:rsid w:val="00AA04AE"/>
    <w:rsid w:val="00AA2558"/>
    <w:rsid w:val="00AA2AB7"/>
    <w:rsid w:val="00AA5B45"/>
    <w:rsid w:val="00AB01B7"/>
    <w:rsid w:val="00AB06EC"/>
    <w:rsid w:val="00AB65ED"/>
    <w:rsid w:val="00AC0D3A"/>
    <w:rsid w:val="00AC1324"/>
    <w:rsid w:val="00AC1930"/>
    <w:rsid w:val="00AC6BDA"/>
    <w:rsid w:val="00AD0287"/>
    <w:rsid w:val="00AD02A1"/>
    <w:rsid w:val="00AD3C43"/>
    <w:rsid w:val="00AD4FCE"/>
    <w:rsid w:val="00AD57BF"/>
    <w:rsid w:val="00AD640A"/>
    <w:rsid w:val="00AE4137"/>
    <w:rsid w:val="00AE5871"/>
    <w:rsid w:val="00AE761A"/>
    <w:rsid w:val="00AE7EED"/>
    <w:rsid w:val="00AF20DB"/>
    <w:rsid w:val="00AF2A4D"/>
    <w:rsid w:val="00AF42DA"/>
    <w:rsid w:val="00AF5CFE"/>
    <w:rsid w:val="00B021F9"/>
    <w:rsid w:val="00B03DA4"/>
    <w:rsid w:val="00B04F27"/>
    <w:rsid w:val="00B05F80"/>
    <w:rsid w:val="00B06A2E"/>
    <w:rsid w:val="00B06AE3"/>
    <w:rsid w:val="00B10C5A"/>
    <w:rsid w:val="00B1124E"/>
    <w:rsid w:val="00B13864"/>
    <w:rsid w:val="00B13BDB"/>
    <w:rsid w:val="00B14006"/>
    <w:rsid w:val="00B1483F"/>
    <w:rsid w:val="00B1494E"/>
    <w:rsid w:val="00B1522D"/>
    <w:rsid w:val="00B15686"/>
    <w:rsid w:val="00B163BF"/>
    <w:rsid w:val="00B17F54"/>
    <w:rsid w:val="00B22A5D"/>
    <w:rsid w:val="00B41BEC"/>
    <w:rsid w:val="00B435F8"/>
    <w:rsid w:val="00B44180"/>
    <w:rsid w:val="00B45129"/>
    <w:rsid w:val="00B45377"/>
    <w:rsid w:val="00B456E1"/>
    <w:rsid w:val="00B4718F"/>
    <w:rsid w:val="00B471B9"/>
    <w:rsid w:val="00B5162B"/>
    <w:rsid w:val="00B55312"/>
    <w:rsid w:val="00B5535B"/>
    <w:rsid w:val="00B65A62"/>
    <w:rsid w:val="00B65BE2"/>
    <w:rsid w:val="00B73349"/>
    <w:rsid w:val="00B75126"/>
    <w:rsid w:val="00B83F14"/>
    <w:rsid w:val="00B844A8"/>
    <w:rsid w:val="00B84B1E"/>
    <w:rsid w:val="00B86705"/>
    <w:rsid w:val="00B947B5"/>
    <w:rsid w:val="00B95DDD"/>
    <w:rsid w:val="00B96E0A"/>
    <w:rsid w:val="00BA2033"/>
    <w:rsid w:val="00BA568F"/>
    <w:rsid w:val="00BB1227"/>
    <w:rsid w:val="00BB21AB"/>
    <w:rsid w:val="00BB5763"/>
    <w:rsid w:val="00BB7B55"/>
    <w:rsid w:val="00BC238A"/>
    <w:rsid w:val="00BC6C97"/>
    <w:rsid w:val="00BD10FA"/>
    <w:rsid w:val="00BD1B6E"/>
    <w:rsid w:val="00BD2894"/>
    <w:rsid w:val="00BD4B5C"/>
    <w:rsid w:val="00BD6311"/>
    <w:rsid w:val="00BD6C50"/>
    <w:rsid w:val="00BD6F2A"/>
    <w:rsid w:val="00BE28B1"/>
    <w:rsid w:val="00BE4648"/>
    <w:rsid w:val="00BE5B64"/>
    <w:rsid w:val="00BE6610"/>
    <w:rsid w:val="00BE67E7"/>
    <w:rsid w:val="00BF06C6"/>
    <w:rsid w:val="00BF2731"/>
    <w:rsid w:val="00BF3361"/>
    <w:rsid w:val="00BF3F55"/>
    <w:rsid w:val="00BF62D7"/>
    <w:rsid w:val="00BF7015"/>
    <w:rsid w:val="00C025E6"/>
    <w:rsid w:val="00C0432E"/>
    <w:rsid w:val="00C05470"/>
    <w:rsid w:val="00C06810"/>
    <w:rsid w:val="00C07C01"/>
    <w:rsid w:val="00C10B2B"/>
    <w:rsid w:val="00C12301"/>
    <w:rsid w:val="00C2162E"/>
    <w:rsid w:val="00C23CA1"/>
    <w:rsid w:val="00C25499"/>
    <w:rsid w:val="00C27E23"/>
    <w:rsid w:val="00C312BA"/>
    <w:rsid w:val="00C354D0"/>
    <w:rsid w:val="00C41095"/>
    <w:rsid w:val="00C41AC8"/>
    <w:rsid w:val="00C54184"/>
    <w:rsid w:val="00C60535"/>
    <w:rsid w:val="00C62345"/>
    <w:rsid w:val="00C627F2"/>
    <w:rsid w:val="00C63CD1"/>
    <w:rsid w:val="00C64C1C"/>
    <w:rsid w:val="00C71239"/>
    <w:rsid w:val="00C7224D"/>
    <w:rsid w:val="00C72715"/>
    <w:rsid w:val="00C8308B"/>
    <w:rsid w:val="00C83C2D"/>
    <w:rsid w:val="00C8698E"/>
    <w:rsid w:val="00C86C70"/>
    <w:rsid w:val="00C9069E"/>
    <w:rsid w:val="00C94551"/>
    <w:rsid w:val="00CA09DE"/>
    <w:rsid w:val="00CA7AE6"/>
    <w:rsid w:val="00CB3EC6"/>
    <w:rsid w:val="00CB7B15"/>
    <w:rsid w:val="00CC1192"/>
    <w:rsid w:val="00CC2569"/>
    <w:rsid w:val="00CC4137"/>
    <w:rsid w:val="00CD0277"/>
    <w:rsid w:val="00CD080A"/>
    <w:rsid w:val="00CD109B"/>
    <w:rsid w:val="00CD4E6E"/>
    <w:rsid w:val="00CE09D6"/>
    <w:rsid w:val="00CE0C57"/>
    <w:rsid w:val="00CE17BF"/>
    <w:rsid w:val="00CE5182"/>
    <w:rsid w:val="00CE5722"/>
    <w:rsid w:val="00CF14E3"/>
    <w:rsid w:val="00CF4D28"/>
    <w:rsid w:val="00D075F2"/>
    <w:rsid w:val="00D11CC8"/>
    <w:rsid w:val="00D124D5"/>
    <w:rsid w:val="00D12BC4"/>
    <w:rsid w:val="00D12D75"/>
    <w:rsid w:val="00D1388D"/>
    <w:rsid w:val="00D21807"/>
    <w:rsid w:val="00D2485B"/>
    <w:rsid w:val="00D25698"/>
    <w:rsid w:val="00D266AF"/>
    <w:rsid w:val="00D27475"/>
    <w:rsid w:val="00D309E7"/>
    <w:rsid w:val="00D32E0A"/>
    <w:rsid w:val="00D3512A"/>
    <w:rsid w:val="00D35215"/>
    <w:rsid w:val="00D44064"/>
    <w:rsid w:val="00D508D6"/>
    <w:rsid w:val="00D514C6"/>
    <w:rsid w:val="00D51B55"/>
    <w:rsid w:val="00D52408"/>
    <w:rsid w:val="00D52B68"/>
    <w:rsid w:val="00D530CD"/>
    <w:rsid w:val="00D5348F"/>
    <w:rsid w:val="00D53F85"/>
    <w:rsid w:val="00D55250"/>
    <w:rsid w:val="00D66183"/>
    <w:rsid w:val="00D66C1A"/>
    <w:rsid w:val="00D67206"/>
    <w:rsid w:val="00D6743B"/>
    <w:rsid w:val="00D7151A"/>
    <w:rsid w:val="00D740D8"/>
    <w:rsid w:val="00D812FB"/>
    <w:rsid w:val="00D823FF"/>
    <w:rsid w:val="00D82E47"/>
    <w:rsid w:val="00D854CB"/>
    <w:rsid w:val="00D934D3"/>
    <w:rsid w:val="00D93EB2"/>
    <w:rsid w:val="00D97599"/>
    <w:rsid w:val="00D97F22"/>
    <w:rsid w:val="00DA086D"/>
    <w:rsid w:val="00DA121F"/>
    <w:rsid w:val="00DA2690"/>
    <w:rsid w:val="00DA380D"/>
    <w:rsid w:val="00DA3C53"/>
    <w:rsid w:val="00DA583A"/>
    <w:rsid w:val="00DA663B"/>
    <w:rsid w:val="00DA6793"/>
    <w:rsid w:val="00DB2855"/>
    <w:rsid w:val="00DB3B93"/>
    <w:rsid w:val="00DB648D"/>
    <w:rsid w:val="00DC0297"/>
    <w:rsid w:val="00DC12C5"/>
    <w:rsid w:val="00DC2FDA"/>
    <w:rsid w:val="00DC6185"/>
    <w:rsid w:val="00DC71FB"/>
    <w:rsid w:val="00DC7C73"/>
    <w:rsid w:val="00DD1942"/>
    <w:rsid w:val="00DD1A94"/>
    <w:rsid w:val="00DD378E"/>
    <w:rsid w:val="00DD48CE"/>
    <w:rsid w:val="00DD4A14"/>
    <w:rsid w:val="00DD6FB9"/>
    <w:rsid w:val="00DE0A3E"/>
    <w:rsid w:val="00DE14C8"/>
    <w:rsid w:val="00DE2856"/>
    <w:rsid w:val="00DE3F47"/>
    <w:rsid w:val="00DE72B7"/>
    <w:rsid w:val="00DF336C"/>
    <w:rsid w:val="00DF36F8"/>
    <w:rsid w:val="00DF4DE3"/>
    <w:rsid w:val="00E008A0"/>
    <w:rsid w:val="00E130F5"/>
    <w:rsid w:val="00E13E42"/>
    <w:rsid w:val="00E15E76"/>
    <w:rsid w:val="00E2015C"/>
    <w:rsid w:val="00E20984"/>
    <w:rsid w:val="00E20A4A"/>
    <w:rsid w:val="00E2433E"/>
    <w:rsid w:val="00E2447C"/>
    <w:rsid w:val="00E24B9D"/>
    <w:rsid w:val="00E30E55"/>
    <w:rsid w:val="00E31910"/>
    <w:rsid w:val="00E324F9"/>
    <w:rsid w:val="00E42985"/>
    <w:rsid w:val="00E441D9"/>
    <w:rsid w:val="00E44965"/>
    <w:rsid w:val="00E46356"/>
    <w:rsid w:val="00E5018D"/>
    <w:rsid w:val="00E52772"/>
    <w:rsid w:val="00E55B8D"/>
    <w:rsid w:val="00E55F62"/>
    <w:rsid w:val="00E5679D"/>
    <w:rsid w:val="00E57670"/>
    <w:rsid w:val="00E57AFC"/>
    <w:rsid w:val="00E61231"/>
    <w:rsid w:val="00E625EA"/>
    <w:rsid w:val="00E64076"/>
    <w:rsid w:val="00E67292"/>
    <w:rsid w:val="00E7034A"/>
    <w:rsid w:val="00E70382"/>
    <w:rsid w:val="00E75403"/>
    <w:rsid w:val="00E826E8"/>
    <w:rsid w:val="00EA2E45"/>
    <w:rsid w:val="00EA5660"/>
    <w:rsid w:val="00EB0F49"/>
    <w:rsid w:val="00EB1DE8"/>
    <w:rsid w:val="00EB3C31"/>
    <w:rsid w:val="00EB3D62"/>
    <w:rsid w:val="00EB3E23"/>
    <w:rsid w:val="00EB63D0"/>
    <w:rsid w:val="00EC044E"/>
    <w:rsid w:val="00EC29D3"/>
    <w:rsid w:val="00EC32E5"/>
    <w:rsid w:val="00EC4D33"/>
    <w:rsid w:val="00EC4FEF"/>
    <w:rsid w:val="00EC6250"/>
    <w:rsid w:val="00EC6872"/>
    <w:rsid w:val="00ED1947"/>
    <w:rsid w:val="00ED60A6"/>
    <w:rsid w:val="00EE0EF1"/>
    <w:rsid w:val="00EE2B1A"/>
    <w:rsid w:val="00EE4668"/>
    <w:rsid w:val="00EE4EA7"/>
    <w:rsid w:val="00EE5CF5"/>
    <w:rsid w:val="00EE5EEA"/>
    <w:rsid w:val="00EE756C"/>
    <w:rsid w:val="00EE75EA"/>
    <w:rsid w:val="00EF0953"/>
    <w:rsid w:val="00EF3207"/>
    <w:rsid w:val="00EF3849"/>
    <w:rsid w:val="00F0195F"/>
    <w:rsid w:val="00F04825"/>
    <w:rsid w:val="00F0619F"/>
    <w:rsid w:val="00F06CAD"/>
    <w:rsid w:val="00F07162"/>
    <w:rsid w:val="00F16874"/>
    <w:rsid w:val="00F230EA"/>
    <w:rsid w:val="00F24243"/>
    <w:rsid w:val="00F26503"/>
    <w:rsid w:val="00F4265A"/>
    <w:rsid w:val="00F43615"/>
    <w:rsid w:val="00F44779"/>
    <w:rsid w:val="00F45915"/>
    <w:rsid w:val="00F463C2"/>
    <w:rsid w:val="00F46F54"/>
    <w:rsid w:val="00F5225F"/>
    <w:rsid w:val="00F5312F"/>
    <w:rsid w:val="00F5639F"/>
    <w:rsid w:val="00F563BD"/>
    <w:rsid w:val="00F56BA0"/>
    <w:rsid w:val="00F60B61"/>
    <w:rsid w:val="00F61910"/>
    <w:rsid w:val="00F72608"/>
    <w:rsid w:val="00F72750"/>
    <w:rsid w:val="00F74F9D"/>
    <w:rsid w:val="00F751A9"/>
    <w:rsid w:val="00F75D57"/>
    <w:rsid w:val="00F76A43"/>
    <w:rsid w:val="00F772D0"/>
    <w:rsid w:val="00F8093E"/>
    <w:rsid w:val="00F823F8"/>
    <w:rsid w:val="00F83763"/>
    <w:rsid w:val="00F83AAE"/>
    <w:rsid w:val="00F90AC4"/>
    <w:rsid w:val="00F91E1C"/>
    <w:rsid w:val="00F9269A"/>
    <w:rsid w:val="00F954AF"/>
    <w:rsid w:val="00FA207A"/>
    <w:rsid w:val="00FA499A"/>
    <w:rsid w:val="00FA5A21"/>
    <w:rsid w:val="00FB32DD"/>
    <w:rsid w:val="00FB48EA"/>
    <w:rsid w:val="00FB7DBD"/>
    <w:rsid w:val="00FC3DA7"/>
    <w:rsid w:val="00FC4151"/>
    <w:rsid w:val="00FC555B"/>
    <w:rsid w:val="00FC5876"/>
    <w:rsid w:val="00FD2FDD"/>
    <w:rsid w:val="00FD72A7"/>
    <w:rsid w:val="00FD7EC8"/>
    <w:rsid w:val="00FE22F8"/>
    <w:rsid w:val="00FE5CBA"/>
    <w:rsid w:val="00FF4536"/>
    <w:rsid w:val="00FF5110"/>
    <w:rsid w:val="00FF7189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5:docId w15:val="{FCB478EE-D245-4D8B-B8F4-CC60DCA4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E64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12E64"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link w:val="Heading2Char"/>
    <w:qFormat/>
    <w:rsid w:val="00812E64"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rsid w:val="00812E64"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rsid w:val="00812E64"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rsid w:val="00812E64"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812E64"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rsid w:val="00812E64"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12E64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link w:val="BodyTextChar"/>
    <w:rsid w:val="00812E64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rsid w:val="00812E64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rsid w:val="00812E64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rsid w:val="00812E64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sid w:val="00812E64"/>
    <w:rPr>
      <w:sz w:val="96"/>
    </w:rPr>
  </w:style>
  <w:style w:type="paragraph" w:customStyle="1" w:styleId="RunningHead">
    <w:name w:val="Running Head"/>
    <w:basedOn w:val="Heading1"/>
    <w:rsid w:val="00812E64"/>
    <w:rPr>
      <w:color w:val="FFFFFF"/>
      <w:sz w:val="36"/>
    </w:rPr>
  </w:style>
  <w:style w:type="character" w:styleId="Hyperlink">
    <w:name w:val="Hyperlink"/>
    <w:uiPriority w:val="99"/>
    <w:rsid w:val="00812E64"/>
    <w:rPr>
      <w:color w:val="0000FF"/>
      <w:u w:val="single"/>
    </w:rPr>
  </w:style>
  <w:style w:type="character" w:styleId="FollowedHyperlink">
    <w:name w:val="FollowedHyperlink"/>
    <w:rsid w:val="00812E64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/>
    <w:rsid w:val="00D309E7"/>
    <w:pPr>
      <w:tabs>
        <w:tab w:val="center" w:pos="4320"/>
        <w:tab w:val="right" w:pos="8640"/>
      </w:tabs>
    </w:pPr>
  </w:style>
  <w:style w:type="character" w:styleId="Strong">
    <w:name w:val="Strong"/>
    <w:qFormat/>
    <w:rsid w:val="000C150F"/>
    <w:rPr>
      <w:b/>
      <w:bCs/>
    </w:rPr>
  </w:style>
  <w:style w:type="character" w:customStyle="1" w:styleId="Lead-inEmphasis">
    <w:name w:val="Lead-in Emphasis"/>
    <w:rsid w:val="008D624D"/>
    <w:rPr>
      <w:rFonts w:ascii="Arial Black" w:hAnsi="Arial Black"/>
      <w:spacing w:val="-15"/>
    </w:rPr>
  </w:style>
  <w:style w:type="character" w:customStyle="1" w:styleId="maintext1">
    <w:name w:val="maintext1"/>
    <w:rsid w:val="00D82E47"/>
    <w:rPr>
      <w:rFonts w:ascii="Arial" w:hAnsi="Arial" w:cs="Arial" w:hint="default"/>
      <w:color w:val="282828"/>
      <w:sz w:val="18"/>
      <w:szCs w:val="18"/>
    </w:rPr>
  </w:style>
  <w:style w:type="paragraph" w:styleId="NormalWeb">
    <w:name w:val="Normal (Web)"/>
    <w:basedOn w:val="Normal"/>
    <w:rsid w:val="00D82E4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linerecyclingsmaller1">
    <w:name w:val="headlinerecyclingsmaller1"/>
    <w:rsid w:val="00490AB7"/>
    <w:rPr>
      <w:rFonts w:ascii="Arial" w:hAnsi="Arial" w:cs="Arial" w:hint="default"/>
      <w:b/>
      <w:bCs/>
      <w:color w:val="4F9D75"/>
      <w:sz w:val="14"/>
      <w:szCs w:val="14"/>
      <w:shd w:val="clear" w:color="auto" w:fill="FFFFFF"/>
    </w:rPr>
  </w:style>
  <w:style w:type="character" w:styleId="Emphasis">
    <w:name w:val="Emphasis"/>
    <w:qFormat/>
    <w:rsid w:val="00490AB7"/>
    <w:rPr>
      <w:i/>
      <w:iCs/>
    </w:rPr>
  </w:style>
  <w:style w:type="paragraph" w:styleId="NoSpacing">
    <w:name w:val="No Spacing"/>
    <w:qFormat/>
    <w:rsid w:val="0001582E"/>
    <w:rPr>
      <w:rFonts w:ascii="Times New Roman" w:eastAsia="Calibri" w:hAnsi="Times New Roman"/>
      <w:sz w:val="24"/>
      <w:szCs w:val="22"/>
    </w:rPr>
  </w:style>
  <w:style w:type="paragraph" w:customStyle="1" w:styleId="boldlink21">
    <w:name w:val="boldlink21"/>
    <w:basedOn w:val="Normal"/>
    <w:rsid w:val="00B95DDD"/>
    <w:pPr>
      <w:spacing w:before="60" w:after="80" w:line="360" w:lineRule="atLeast"/>
    </w:pPr>
    <w:rPr>
      <w:rFonts w:cs="Arial"/>
      <w:b/>
      <w:bCs/>
      <w:color w:val="3C5B6F"/>
      <w:sz w:val="15"/>
      <w:szCs w:val="15"/>
    </w:rPr>
  </w:style>
  <w:style w:type="paragraph" w:styleId="BalloonText">
    <w:name w:val="Balloon Text"/>
    <w:basedOn w:val="Normal"/>
    <w:link w:val="BalloonTextChar"/>
    <w:rsid w:val="00AD028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D0287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link w:val="BodyText"/>
    <w:rsid w:val="007616EB"/>
    <w:rPr>
      <w:rFonts w:ascii="Arial" w:eastAsia="Times New Roman" w:hAnsi="Arial"/>
    </w:rPr>
  </w:style>
  <w:style w:type="character" w:customStyle="1" w:styleId="Heading2Char">
    <w:name w:val="Heading 2 Char"/>
    <w:link w:val="Heading2"/>
    <w:rsid w:val="007616EB"/>
    <w:rPr>
      <w:rFonts w:ascii="Impact" w:eastAsia="Times New Roman" w:hAnsi="Impact"/>
      <w:color w:val="333300"/>
      <w:sz w:val="36"/>
    </w:rPr>
  </w:style>
  <w:style w:type="paragraph" w:customStyle="1" w:styleId="Default">
    <w:name w:val="Default"/>
    <w:rsid w:val="00CE5722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F3207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EF3207"/>
    <w:rPr>
      <w:rFonts w:ascii="Consolas" w:eastAsia="Calibri" w:hAnsi="Consolas" w:cs="Consolas"/>
      <w:sz w:val="21"/>
      <w:szCs w:val="21"/>
    </w:rPr>
  </w:style>
  <w:style w:type="paragraph" w:customStyle="1" w:styleId="p1">
    <w:name w:val="p1"/>
    <w:basedOn w:val="Normal"/>
    <w:rsid w:val="00157215"/>
    <w:rPr>
      <w:rFonts w:ascii=".SF UI Text" w:eastAsia="Calibri" w:hAnsi=".SF UI Text"/>
      <w:color w:val="454545"/>
      <w:sz w:val="29"/>
      <w:szCs w:val="29"/>
    </w:rPr>
  </w:style>
  <w:style w:type="paragraph" w:customStyle="1" w:styleId="p2">
    <w:name w:val="p2"/>
    <w:basedOn w:val="Normal"/>
    <w:rsid w:val="00157215"/>
    <w:rPr>
      <w:rFonts w:ascii=".SF UI Text" w:eastAsia="Calibri" w:hAnsi=".SF UI Text"/>
      <w:color w:val="454545"/>
      <w:sz w:val="29"/>
      <w:szCs w:val="29"/>
    </w:rPr>
  </w:style>
  <w:style w:type="character" w:customStyle="1" w:styleId="s1">
    <w:name w:val="s1"/>
    <w:basedOn w:val="DefaultParagraphFont"/>
    <w:rsid w:val="00157215"/>
    <w:rPr>
      <w:rFonts w:ascii=".SFUIText-Semibold" w:hAnsi=".SFUIText-Semibold" w:hint="default"/>
      <w:b w:val="0"/>
      <w:bCs w:val="0"/>
      <w:i w:val="0"/>
      <w:iCs w:val="0"/>
      <w:sz w:val="38"/>
      <w:szCs w:val="38"/>
    </w:rPr>
  </w:style>
  <w:style w:type="character" w:customStyle="1" w:styleId="apple-converted-space">
    <w:name w:val="apple-converted-space"/>
    <w:basedOn w:val="DefaultParagraphFont"/>
    <w:rsid w:val="00157215"/>
  </w:style>
  <w:style w:type="character" w:customStyle="1" w:styleId="HeaderChar">
    <w:name w:val="Header Char"/>
    <w:basedOn w:val="DefaultParagraphFont"/>
    <w:link w:val="Header"/>
    <w:uiPriority w:val="99"/>
    <w:rsid w:val="00302806"/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4A7D38"/>
    <w:rPr>
      <w:rFonts w:ascii="Impact" w:eastAsia="Times New Roman" w:hAnsi="Impact"/>
      <w:color w:val="333300"/>
      <w:sz w:val="44"/>
    </w:rPr>
  </w:style>
  <w:style w:type="character" w:customStyle="1" w:styleId="FooterChar">
    <w:name w:val="Footer Char"/>
    <w:basedOn w:val="DefaultParagraphFont"/>
    <w:link w:val="Footer"/>
    <w:uiPriority w:val="99"/>
    <w:rsid w:val="009B0449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43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4776">
                  <w:marLeft w:val="0"/>
                  <w:marRight w:val="0"/>
                  <w:marTop w:val="0"/>
                  <w:marBottom w:val="0"/>
                  <w:divBdr>
                    <w:top w:val="single" w:sz="4" w:space="0" w:color="666666"/>
                    <w:left w:val="single" w:sz="4" w:space="0" w:color="666666"/>
                    <w:bottom w:val="single" w:sz="4" w:space="0" w:color="666666"/>
                    <w:right w:val="single" w:sz="4" w:space="0" w:color="666666"/>
                  </w:divBdr>
                  <w:divsChild>
                    <w:div w:id="13572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7522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</w:divsChild>
    </w:div>
    <w:div w:id="8065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6659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6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2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2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509509">
                                                  <w:marLeft w:val="300"/>
                                                  <w:marRight w:val="30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3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eg"/><Relationship Id="rId18" Type="http://schemas.openxmlformats.org/officeDocument/2006/relationships/image" Target="cid:2C16B726-3AF9-4B5F-80FE-228A58F6217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cid:EDB12CE3-D641-4136-AFDC-E72DC5A89F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g"/><Relationship Id="rId22" Type="http://schemas.openxmlformats.org/officeDocument/2006/relationships/image" Target="cid:EB0595BD-670B-44A1-9762-952522A71F9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BB\Minoa%20New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5428C-85C5-410B-ABCC-FD4DC1448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Minoa News</Template>
  <TotalTime>105</TotalTime>
  <Pages>4</Pages>
  <Words>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63</CharactersWithSpaces>
  <SharedDoc>false</SharedDoc>
  <HLinks>
    <vt:vector size="12" baseType="variant">
      <vt:variant>
        <vt:i4>3866673</vt:i4>
      </vt:variant>
      <vt:variant>
        <vt:i4>0</vt:i4>
      </vt:variant>
      <vt:variant>
        <vt:i4>0</vt:i4>
      </vt:variant>
      <vt:variant>
        <vt:i4>5</vt:i4>
      </vt:variant>
      <vt:variant>
        <vt:lpwstr>http://www.villageofminoa.com/</vt:lpwstr>
      </vt:variant>
      <vt:variant>
        <vt:lpwstr/>
      </vt:variant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mailto:wbrazill@villageofminoa.com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Brazill</dc:creator>
  <cp:keywords/>
  <dc:description/>
  <cp:lastModifiedBy>Donna Miller</cp:lastModifiedBy>
  <cp:revision>24</cp:revision>
  <cp:lastPrinted>2021-04-30T12:24:00Z</cp:lastPrinted>
  <dcterms:created xsi:type="dcterms:W3CDTF">2021-08-24T18:27:00Z</dcterms:created>
  <dcterms:modified xsi:type="dcterms:W3CDTF">2021-08-25T14:33:00Z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